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55C95" w:rsidRPr="00855C95" w:rsidRDefault="00855C95" w:rsidP="00855C95">
      <w:pPr>
        <w:tabs>
          <w:tab w:val="left" w:pos="567"/>
          <w:tab w:val="left" w:pos="993"/>
        </w:tabs>
        <w:spacing w:line="240" w:lineRule="auto"/>
        <w:jc w:val="center"/>
        <w:rPr>
          <w:b/>
          <w:spacing w:val="62"/>
        </w:rPr>
      </w:pPr>
      <w:bookmarkStart w:id="0" w:name="_GoBack"/>
      <w:bookmarkEnd w:id="0"/>
      <w:r w:rsidRPr="00855C95">
        <w:rPr>
          <w:b/>
          <w:spacing w:val="62"/>
        </w:rPr>
        <w:t>ZAKON</w:t>
      </w:r>
    </w:p>
    <w:p w:rsidR="00855C95" w:rsidRDefault="00855C95" w:rsidP="00855C95">
      <w:pPr>
        <w:tabs>
          <w:tab w:val="left" w:pos="567"/>
          <w:tab w:val="left" w:pos="993"/>
        </w:tabs>
        <w:spacing w:line="240" w:lineRule="auto"/>
        <w:jc w:val="center"/>
        <w:rPr>
          <w:b/>
        </w:rPr>
      </w:pPr>
    </w:p>
    <w:p w:rsidR="00855C95" w:rsidRPr="00855C95" w:rsidRDefault="00855C95" w:rsidP="00855C95">
      <w:pPr>
        <w:tabs>
          <w:tab w:val="left" w:pos="567"/>
          <w:tab w:val="left" w:pos="993"/>
        </w:tabs>
        <w:spacing w:line="240" w:lineRule="auto"/>
        <w:jc w:val="center"/>
        <w:rPr>
          <w:b/>
        </w:rPr>
      </w:pPr>
      <w:r w:rsidRPr="00855C95">
        <w:rPr>
          <w:b/>
        </w:rPr>
        <w:t>O IZVENSODNEM REŠEVANJU POTROŠNIŠKIH SPOROV (</w:t>
      </w:r>
      <w:proofErr w:type="spellStart"/>
      <w:r w:rsidRPr="00855C95">
        <w:rPr>
          <w:b/>
        </w:rPr>
        <w:t>ZIsRPS</w:t>
      </w:r>
      <w:proofErr w:type="spellEnd"/>
      <w:r w:rsidRPr="00855C95">
        <w:rPr>
          <w:b/>
        </w:rPr>
        <w:t>)</w:t>
      </w:r>
    </w:p>
    <w:p w:rsidR="00855C95" w:rsidRDefault="00855C95" w:rsidP="00855C95">
      <w:pPr>
        <w:tabs>
          <w:tab w:val="left" w:pos="567"/>
          <w:tab w:val="left" w:pos="993"/>
        </w:tabs>
        <w:spacing w:line="240" w:lineRule="auto"/>
      </w:pPr>
    </w:p>
    <w:p w:rsidR="00A2662C" w:rsidRDefault="00A2662C" w:rsidP="00855C95">
      <w:pPr>
        <w:tabs>
          <w:tab w:val="left" w:pos="567"/>
          <w:tab w:val="left" w:pos="993"/>
        </w:tabs>
        <w:spacing w:line="240" w:lineRule="auto"/>
      </w:pPr>
    </w:p>
    <w:p w:rsidR="00855C95" w:rsidRPr="00855C95" w:rsidRDefault="00855C95" w:rsidP="00855C95">
      <w:pPr>
        <w:tabs>
          <w:tab w:val="left" w:pos="567"/>
          <w:tab w:val="left" w:pos="993"/>
        </w:tabs>
        <w:spacing w:line="240" w:lineRule="auto"/>
      </w:pPr>
    </w:p>
    <w:p w:rsidR="007E585F" w:rsidRPr="007E585F" w:rsidRDefault="007E585F" w:rsidP="007E585F">
      <w:pPr>
        <w:jc w:val="center"/>
      </w:pPr>
      <w:r w:rsidRPr="007E585F">
        <w:t>I. SPLOŠNE DOLOČBE</w:t>
      </w:r>
    </w:p>
    <w:p w:rsidR="007E585F" w:rsidRDefault="007E585F" w:rsidP="00855C95">
      <w:pPr>
        <w:tabs>
          <w:tab w:val="left" w:pos="567"/>
          <w:tab w:val="left" w:pos="993"/>
        </w:tabs>
        <w:spacing w:line="240" w:lineRule="auto"/>
        <w:jc w:val="center"/>
      </w:pPr>
    </w:p>
    <w:p w:rsidR="00855C95" w:rsidRPr="00855C95" w:rsidRDefault="00855C95" w:rsidP="00855C95">
      <w:pPr>
        <w:tabs>
          <w:tab w:val="left" w:pos="567"/>
          <w:tab w:val="left" w:pos="993"/>
        </w:tabs>
        <w:spacing w:line="240" w:lineRule="auto"/>
        <w:jc w:val="center"/>
      </w:pPr>
      <w:r w:rsidRPr="00855C95">
        <w:t>1. člen</w:t>
      </w:r>
    </w:p>
    <w:p w:rsidR="00855C95" w:rsidRPr="00855C95" w:rsidRDefault="00855C95" w:rsidP="00855C95">
      <w:pPr>
        <w:tabs>
          <w:tab w:val="left" w:pos="567"/>
          <w:tab w:val="left" w:pos="993"/>
        </w:tabs>
        <w:spacing w:line="240" w:lineRule="auto"/>
        <w:jc w:val="center"/>
      </w:pPr>
      <w:r w:rsidRPr="00855C95">
        <w:t>(vsebina zakona)</w:t>
      </w:r>
    </w:p>
    <w:p w:rsidR="00855C95" w:rsidRPr="00855C95" w:rsidRDefault="00855C95" w:rsidP="00855C95">
      <w:pPr>
        <w:tabs>
          <w:tab w:val="left" w:pos="567"/>
          <w:tab w:val="left" w:pos="993"/>
        </w:tabs>
        <w:spacing w:line="240" w:lineRule="auto"/>
      </w:pPr>
    </w:p>
    <w:p w:rsidR="00855C95" w:rsidRPr="00855C95" w:rsidRDefault="007E585F" w:rsidP="00855C95">
      <w:pPr>
        <w:tabs>
          <w:tab w:val="left" w:pos="567"/>
          <w:tab w:val="left" w:pos="993"/>
        </w:tabs>
        <w:spacing w:line="240" w:lineRule="auto"/>
      </w:pPr>
      <w:r>
        <w:tab/>
      </w:r>
      <w:r>
        <w:tab/>
      </w:r>
      <w:r w:rsidR="00855C95" w:rsidRPr="00855C95">
        <w:t xml:space="preserve">(1) Ta zakon ureja izvensodno reševanje domačih in čezmejnih sporov, ki izvirajo iz pogodbenih razmerij med ponudnikom in ponudnico (v nadaljnjem besedilu: ponudnik) ter potrošnikom in potrošnico (v nadaljnjem besedilu: potrošnik) ter se rešujejo s posredovanjem izvajalca izvensodnega reševanja potrošniških sporov (v nadaljnjem besedilu: izvajalec </w:t>
      </w:r>
      <w:proofErr w:type="spellStart"/>
      <w:r w:rsidR="00855C95" w:rsidRPr="00855C95">
        <w:t>IRPS</w:t>
      </w:r>
      <w:proofErr w:type="spellEnd"/>
      <w:r w:rsidR="00855C95" w:rsidRPr="00855C95">
        <w:t>).</w:t>
      </w:r>
    </w:p>
    <w:p w:rsidR="00855C95" w:rsidRPr="00855C95" w:rsidRDefault="00855C95" w:rsidP="00855C95">
      <w:pPr>
        <w:tabs>
          <w:tab w:val="left" w:pos="567"/>
          <w:tab w:val="left" w:pos="993"/>
        </w:tabs>
        <w:spacing w:line="240" w:lineRule="auto"/>
      </w:pPr>
    </w:p>
    <w:p w:rsidR="00855C95" w:rsidRPr="00855C95" w:rsidRDefault="007E585F" w:rsidP="00855C95">
      <w:pPr>
        <w:tabs>
          <w:tab w:val="left" w:pos="567"/>
          <w:tab w:val="left" w:pos="993"/>
        </w:tabs>
        <w:spacing w:line="240" w:lineRule="auto"/>
      </w:pPr>
      <w:r>
        <w:tab/>
      </w:r>
      <w:r>
        <w:tab/>
      </w:r>
      <w:r w:rsidR="00855C95" w:rsidRPr="00855C95">
        <w:t xml:space="preserve">(2) S tem zakonom se določajo tudi načela in splošna pravila postopkov izvensodnega reševanja potrošniških sporov ter pravila in pogoji delovanja izvajalcev </w:t>
      </w:r>
      <w:proofErr w:type="spellStart"/>
      <w:r w:rsidR="00855C95" w:rsidRPr="00855C95">
        <w:t>IRPS</w:t>
      </w:r>
      <w:proofErr w:type="spellEnd"/>
      <w:r w:rsidR="00855C95" w:rsidRPr="00855C95">
        <w:t>.</w:t>
      </w:r>
    </w:p>
    <w:p w:rsidR="00855C95" w:rsidRPr="00855C95" w:rsidRDefault="00855C95" w:rsidP="00855C95">
      <w:pPr>
        <w:tabs>
          <w:tab w:val="left" w:pos="567"/>
          <w:tab w:val="left" w:pos="993"/>
        </w:tabs>
        <w:spacing w:line="240" w:lineRule="auto"/>
      </w:pPr>
    </w:p>
    <w:p w:rsidR="00855C95" w:rsidRPr="00855C95" w:rsidRDefault="00855C95" w:rsidP="00855C95">
      <w:pPr>
        <w:tabs>
          <w:tab w:val="left" w:pos="567"/>
          <w:tab w:val="left" w:pos="993"/>
        </w:tabs>
        <w:spacing w:line="240" w:lineRule="auto"/>
      </w:pPr>
    </w:p>
    <w:p w:rsidR="00855C95" w:rsidRPr="00855C95" w:rsidRDefault="00855C95" w:rsidP="007E585F">
      <w:pPr>
        <w:tabs>
          <w:tab w:val="left" w:pos="567"/>
          <w:tab w:val="left" w:pos="993"/>
        </w:tabs>
        <w:spacing w:line="240" w:lineRule="auto"/>
        <w:jc w:val="center"/>
      </w:pPr>
      <w:r w:rsidRPr="00855C95">
        <w:t>2. člen</w:t>
      </w:r>
    </w:p>
    <w:p w:rsidR="00855C95" w:rsidRPr="00855C95" w:rsidRDefault="00855C95" w:rsidP="007E585F">
      <w:pPr>
        <w:tabs>
          <w:tab w:val="left" w:pos="567"/>
          <w:tab w:val="left" w:pos="993"/>
        </w:tabs>
        <w:spacing w:line="240" w:lineRule="auto"/>
        <w:jc w:val="center"/>
      </w:pPr>
      <w:r w:rsidRPr="00855C95">
        <w:t>(prenos in izvajanje predpisov Evropske unije)</w:t>
      </w:r>
    </w:p>
    <w:p w:rsidR="00855C95" w:rsidRPr="00855C95" w:rsidRDefault="00855C95" w:rsidP="00855C95">
      <w:pPr>
        <w:tabs>
          <w:tab w:val="left" w:pos="567"/>
          <w:tab w:val="left" w:pos="993"/>
        </w:tabs>
        <w:spacing w:line="240" w:lineRule="auto"/>
      </w:pPr>
    </w:p>
    <w:p w:rsidR="00855C95" w:rsidRPr="00855C95" w:rsidRDefault="007E585F" w:rsidP="00855C95">
      <w:pPr>
        <w:tabs>
          <w:tab w:val="left" w:pos="567"/>
          <w:tab w:val="left" w:pos="993"/>
        </w:tabs>
        <w:spacing w:line="240" w:lineRule="auto"/>
      </w:pPr>
      <w:r>
        <w:tab/>
      </w:r>
      <w:r>
        <w:tab/>
      </w:r>
      <w:r w:rsidR="00855C95" w:rsidRPr="00855C95">
        <w:t>(1) S tem zakonom se v pravni red Republike Slovenije prenaša Direktiva 2013/11/EU Evropskega parlamenta in Sveta z dne 21. maja 2013 o alternativnem reševanju potrošniških sporov ter spremembi Uredbe (ES) št. 2006/2004 in Direktive 2009/22/ES (UL L št. 165 z dne 18. 6. 2013, st</w:t>
      </w:r>
      <w:r w:rsidR="00DA192D">
        <w:t xml:space="preserve">r. </w:t>
      </w:r>
      <w:r w:rsidR="00855C95" w:rsidRPr="00855C95">
        <w:t xml:space="preserve">63). </w:t>
      </w:r>
    </w:p>
    <w:p w:rsidR="00855C95" w:rsidRPr="00855C95" w:rsidRDefault="00855C95" w:rsidP="00855C95">
      <w:pPr>
        <w:tabs>
          <w:tab w:val="left" w:pos="567"/>
          <w:tab w:val="left" w:pos="993"/>
        </w:tabs>
        <w:spacing w:line="240" w:lineRule="auto"/>
      </w:pPr>
    </w:p>
    <w:p w:rsidR="00855C95" w:rsidRPr="00855C95" w:rsidRDefault="007E585F" w:rsidP="00855C95">
      <w:pPr>
        <w:tabs>
          <w:tab w:val="left" w:pos="567"/>
          <w:tab w:val="left" w:pos="993"/>
        </w:tabs>
        <w:spacing w:line="240" w:lineRule="auto"/>
      </w:pPr>
      <w:r>
        <w:tab/>
      </w:r>
      <w:r>
        <w:tab/>
      </w:r>
      <w:r w:rsidR="00855C95" w:rsidRPr="00855C95">
        <w:t>(2) Ta zakon določa pristojni organ za izvajanje Uredbe (EU) št. 524/2013 Evropskega parlamenta in Sveta z dne 21. maja 2013 o spletnem reševanju potrošniških sporov ter o spremembi Uredbe (ES) št. 2006/2004 in Direktive 2009/22/ES (UL L št. 165 z dne 18. 6. 2013, str. 1; v nadaljnjem besedilu: Uredba 524/2013/EU).</w:t>
      </w:r>
    </w:p>
    <w:p w:rsidR="00855C95" w:rsidRPr="00855C95" w:rsidRDefault="00855C95" w:rsidP="00855C95">
      <w:pPr>
        <w:tabs>
          <w:tab w:val="left" w:pos="567"/>
          <w:tab w:val="left" w:pos="993"/>
        </w:tabs>
        <w:spacing w:line="240" w:lineRule="auto"/>
      </w:pPr>
    </w:p>
    <w:p w:rsidR="00855C95" w:rsidRPr="00855C95" w:rsidRDefault="00855C95" w:rsidP="00855C95">
      <w:pPr>
        <w:tabs>
          <w:tab w:val="left" w:pos="567"/>
          <w:tab w:val="left" w:pos="993"/>
        </w:tabs>
        <w:spacing w:line="240" w:lineRule="auto"/>
      </w:pPr>
    </w:p>
    <w:p w:rsidR="00855C95" w:rsidRPr="00855C95" w:rsidRDefault="00855C95" w:rsidP="007E585F">
      <w:pPr>
        <w:tabs>
          <w:tab w:val="left" w:pos="567"/>
          <w:tab w:val="left" w:pos="993"/>
        </w:tabs>
        <w:spacing w:line="240" w:lineRule="auto"/>
        <w:jc w:val="center"/>
      </w:pPr>
      <w:r w:rsidRPr="00855C95">
        <w:t>3. člen</w:t>
      </w:r>
    </w:p>
    <w:p w:rsidR="00855C95" w:rsidRPr="00855C95" w:rsidRDefault="00855C95" w:rsidP="007E585F">
      <w:pPr>
        <w:tabs>
          <w:tab w:val="left" w:pos="567"/>
          <w:tab w:val="left" w:pos="993"/>
        </w:tabs>
        <w:spacing w:line="240" w:lineRule="auto"/>
        <w:jc w:val="center"/>
      </w:pPr>
      <w:r w:rsidRPr="00855C95">
        <w:t>(izjeme iz področja uporabe)</w:t>
      </w:r>
    </w:p>
    <w:p w:rsidR="00855C95" w:rsidRPr="00855C95" w:rsidRDefault="00855C95" w:rsidP="00855C95">
      <w:pPr>
        <w:tabs>
          <w:tab w:val="left" w:pos="567"/>
          <w:tab w:val="left" w:pos="993"/>
        </w:tabs>
        <w:spacing w:line="240" w:lineRule="auto"/>
      </w:pPr>
    </w:p>
    <w:p w:rsidR="00855C95" w:rsidRPr="00855C95" w:rsidRDefault="007E585F" w:rsidP="00855C95">
      <w:pPr>
        <w:tabs>
          <w:tab w:val="left" w:pos="567"/>
          <w:tab w:val="left" w:pos="993"/>
        </w:tabs>
        <w:spacing w:line="240" w:lineRule="auto"/>
      </w:pPr>
      <w:r>
        <w:tab/>
      </w:r>
      <w:r>
        <w:tab/>
      </w:r>
      <w:r w:rsidR="00855C95" w:rsidRPr="00855C95">
        <w:t>Ta zakon se ne uporablja v sporih, ki jih sproži ponudnik proti potrošniku, ter v sporih v zvezi z opravljanjem:</w:t>
      </w:r>
    </w:p>
    <w:p w:rsidR="00855C95" w:rsidRPr="00855C95" w:rsidRDefault="00855C95" w:rsidP="007E585F">
      <w:pPr>
        <w:pStyle w:val="Odstavekseznama"/>
        <w:numPr>
          <w:ilvl w:val="0"/>
          <w:numId w:val="6"/>
        </w:numPr>
        <w:tabs>
          <w:tab w:val="left" w:pos="567"/>
          <w:tab w:val="left" w:pos="993"/>
        </w:tabs>
        <w:spacing w:line="240" w:lineRule="auto"/>
      </w:pPr>
      <w:r w:rsidRPr="00855C95">
        <w:t>zdravstvenih storitev, vključno s predpisovanjem, izdajanjem ter zagotavljanjem zdravil in medicinskih pripomočkov, ki jih za paciente opravljajo zdravstveni delavci ali sodelavci, in</w:t>
      </w:r>
    </w:p>
    <w:p w:rsidR="00855C95" w:rsidRPr="00855C95" w:rsidRDefault="00855C95" w:rsidP="007E585F">
      <w:pPr>
        <w:pStyle w:val="Odstavekseznama"/>
        <w:numPr>
          <w:ilvl w:val="0"/>
          <w:numId w:val="6"/>
        </w:numPr>
        <w:tabs>
          <w:tab w:val="left" w:pos="567"/>
          <w:tab w:val="left" w:pos="993"/>
        </w:tabs>
        <w:spacing w:line="240" w:lineRule="auto"/>
      </w:pPr>
      <w:r w:rsidRPr="00855C95">
        <w:t>storitev, ki se zagotavljajo z negospodarskimi javnimi službami.</w:t>
      </w:r>
    </w:p>
    <w:p w:rsidR="00855C95" w:rsidRPr="00855C95" w:rsidRDefault="00855C95" w:rsidP="00855C95">
      <w:pPr>
        <w:tabs>
          <w:tab w:val="left" w:pos="567"/>
          <w:tab w:val="left" w:pos="993"/>
        </w:tabs>
        <w:spacing w:line="240" w:lineRule="auto"/>
      </w:pPr>
    </w:p>
    <w:p w:rsidR="00855C95" w:rsidRPr="00855C95" w:rsidRDefault="00855C95" w:rsidP="00855C95">
      <w:pPr>
        <w:tabs>
          <w:tab w:val="left" w:pos="567"/>
          <w:tab w:val="left" w:pos="993"/>
        </w:tabs>
        <w:spacing w:line="240" w:lineRule="auto"/>
      </w:pPr>
    </w:p>
    <w:p w:rsidR="00855C95" w:rsidRPr="00855C95" w:rsidRDefault="00855C95" w:rsidP="007E585F">
      <w:pPr>
        <w:tabs>
          <w:tab w:val="left" w:pos="567"/>
          <w:tab w:val="left" w:pos="993"/>
        </w:tabs>
        <w:spacing w:line="240" w:lineRule="auto"/>
        <w:jc w:val="center"/>
      </w:pPr>
      <w:r w:rsidRPr="00855C95">
        <w:t>4. člen</w:t>
      </w:r>
    </w:p>
    <w:p w:rsidR="00855C95" w:rsidRPr="00855C95" w:rsidRDefault="00855C95" w:rsidP="007E585F">
      <w:pPr>
        <w:tabs>
          <w:tab w:val="left" w:pos="567"/>
          <w:tab w:val="left" w:pos="993"/>
        </w:tabs>
        <w:spacing w:line="240" w:lineRule="auto"/>
        <w:jc w:val="center"/>
      </w:pPr>
      <w:r w:rsidRPr="00855C95">
        <w:t>(pomen izrazov)</w:t>
      </w:r>
    </w:p>
    <w:p w:rsidR="00855C95" w:rsidRPr="00855C95" w:rsidRDefault="00855C95" w:rsidP="00855C95">
      <w:pPr>
        <w:tabs>
          <w:tab w:val="left" w:pos="567"/>
          <w:tab w:val="left" w:pos="993"/>
        </w:tabs>
        <w:spacing w:line="240" w:lineRule="auto"/>
      </w:pPr>
    </w:p>
    <w:p w:rsidR="00855C95" w:rsidRPr="00855C95" w:rsidRDefault="007E585F" w:rsidP="00855C95">
      <w:pPr>
        <w:tabs>
          <w:tab w:val="left" w:pos="567"/>
          <w:tab w:val="left" w:pos="993"/>
        </w:tabs>
        <w:spacing w:line="240" w:lineRule="auto"/>
      </w:pPr>
      <w:r>
        <w:tab/>
      </w:r>
      <w:r>
        <w:tab/>
      </w:r>
      <w:r w:rsidR="00855C95" w:rsidRPr="00855C95">
        <w:t>(1) Izrazi, uporabljeni v tem zakonu, imajo naslednji pomen:</w:t>
      </w:r>
    </w:p>
    <w:p w:rsidR="00855C95" w:rsidRPr="00855C95" w:rsidRDefault="00855C95" w:rsidP="007E585F">
      <w:pPr>
        <w:pStyle w:val="Odstavekseznama"/>
        <w:numPr>
          <w:ilvl w:val="0"/>
          <w:numId w:val="8"/>
        </w:numPr>
        <w:tabs>
          <w:tab w:val="left" w:pos="567"/>
          <w:tab w:val="left" w:pos="993"/>
        </w:tabs>
        <w:spacing w:line="240" w:lineRule="auto"/>
      </w:pPr>
      <w:r w:rsidRPr="00855C95">
        <w:t>potrošnik je fizična oseba, ki pridobiva ali uporablja blago in storitve za namene zunaj svoje poklicne ali pridobitne dejavnosti;</w:t>
      </w:r>
    </w:p>
    <w:p w:rsidR="00855C95" w:rsidRPr="00855C95" w:rsidRDefault="00855C95" w:rsidP="007E585F">
      <w:pPr>
        <w:pStyle w:val="Odstavekseznama"/>
        <w:numPr>
          <w:ilvl w:val="0"/>
          <w:numId w:val="8"/>
        </w:numPr>
        <w:tabs>
          <w:tab w:val="left" w:pos="567"/>
          <w:tab w:val="left" w:pos="993"/>
        </w:tabs>
        <w:spacing w:line="240" w:lineRule="auto"/>
      </w:pPr>
      <w:r w:rsidRPr="00855C95">
        <w:lastRenderedPageBreak/>
        <w:t>ponudnik je pravna ali fizična oseba, ki opravlja pridobitno dejavnost, ne glede na svojo pravnoorganizacijsko obliko. Obveznosti, ki jih ima ponudnik po tem zakonu, imajo tudi druge pravne in fizične osebe, ki ne opravljajo pridobitne dejavnosti, če zagotavljajo potrošnikom blago in storitve;</w:t>
      </w:r>
    </w:p>
    <w:p w:rsidR="00855C95" w:rsidRPr="00855C95" w:rsidRDefault="00855C95" w:rsidP="007E585F">
      <w:pPr>
        <w:pStyle w:val="Odstavekseznama"/>
        <w:numPr>
          <w:ilvl w:val="0"/>
          <w:numId w:val="8"/>
        </w:numPr>
        <w:tabs>
          <w:tab w:val="left" w:pos="567"/>
          <w:tab w:val="left" w:pos="993"/>
        </w:tabs>
        <w:spacing w:line="240" w:lineRule="auto"/>
      </w:pPr>
      <w:r w:rsidRPr="00855C95">
        <w:t>domači potrošniški spor je spor, ki izvira iz pogodbenega razmerja med ponudnikom in potrošnikom, kadar ima ob naročilu blaga ali storitev</w:t>
      </w:r>
      <w:r w:rsidR="00CB32C0">
        <w:t xml:space="preserve"> </w:t>
      </w:r>
      <w:r w:rsidRPr="00855C95">
        <w:t xml:space="preserve">potrošnik prebivališče, ponudnik pa sedež v Republiki Sloveniji; </w:t>
      </w:r>
    </w:p>
    <w:p w:rsidR="00855C95" w:rsidRPr="00855C95" w:rsidRDefault="00855C95" w:rsidP="007E585F">
      <w:pPr>
        <w:pStyle w:val="Odstavekseznama"/>
        <w:numPr>
          <w:ilvl w:val="0"/>
          <w:numId w:val="8"/>
        </w:numPr>
        <w:tabs>
          <w:tab w:val="left" w:pos="567"/>
          <w:tab w:val="left" w:pos="993"/>
        </w:tabs>
        <w:spacing w:line="240" w:lineRule="auto"/>
      </w:pPr>
      <w:r w:rsidRPr="00855C95">
        <w:t xml:space="preserve">čezmejni potrošniški spor je spor, ki izvira iz pogodbenega razmerja med ponudnikom in potrošnikom, kadar ima potrošnik ob naročilu blaga ali storitev prebivališče v državi članici Evropske unije, ponudnik pa sedež v Republiki Sloveniji; </w:t>
      </w:r>
    </w:p>
    <w:p w:rsidR="00855C95" w:rsidRPr="00855C95" w:rsidRDefault="00855C95" w:rsidP="007E585F">
      <w:pPr>
        <w:pStyle w:val="Odstavekseznama"/>
        <w:numPr>
          <w:ilvl w:val="0"/>
          <w:numId w:val="8"/>
        </w:numPr>
        <w:tabs>
          <w:tab w:val="left" w:pos="567"/>
          <w:tab w:val="left" w:pos="993"/>
        </w:tabs>
        <w:spacing w:line="240" w:lineRule="auto"/>
      </w:pPr>
      <w:r w:rsidRPr="00855C95">
        <w:t xml:space="preserve">postopek izvensodnega reševanja potrošniških sporov (v nadaljnjem besedilu: postopek </w:t>
      </w:r>
      <w:proofErr w:type="spellStart"/>
      <w:r w:rsidRPr="00855C95">
        <w:t>IRPS</w:t>
      </w:r>
      <w:proofErr w:type="spellEnd"/>
      <w:r w:rsidRPr="00855C95">
        <w:t>) je postopek, v katerem ena ali več tretjih neodvisnih oseb rešuje domači ali čezmejni potrošniški spor;</w:t>
      </w:r>
    </w:p>
    <w:p w:rsidR="00855C95" w:rsidRPr="00855C95" w:rsidRDefault="00855C95" w:rsidP="007E585F">
      <w:pPr>
        <w:pStyle w:val="Odstavekseznama"/>
        <w:numPr>
          <w:ilvl w:val="0"/>
          <w:numId w:val="8"/>
        </w:numPr>
        <w:tabs>
          <w:tab w:val="left" w:pos="567"/>
          <w:tab w:val="left" w:pos="993"/>
        </w:tabs>
        <w:spacing w:line="240" w:lineRule="auto"/>
      </w:pPr>
      <w:r w:rsidRPr="00855C95">
        <w:t xml:space="preserve">izvajalec </w:t>
      </w:r>
      <w:proofErr w:type="spellStart"/>
      <w:r w:rsidRPr="00855C95">
        <w:t>IRPS</w:t>
      </w:r>
      <w:proofErr w:type="spellEnd"/>
      <w:r w:rsidRPr="00855C95">
        <w:t xml:space="preserve"> je trajno ustanovljena oseba javnega ali zasebnega prava v Republiki Sloveniji, ki ponuja reševanje domačih in čezmejnih potrošniških sporov z uporabo postopka iz prejšnje točke in je vpisan v register izvajalcev </w:t>
      </w:r>
      <w:proofErr w:type="spellStart"/>
      <w:r w:rsidRPr="00855C95">
        <w:t>IRPS</w:t>
      </w:r>
      <w:proofErr w:type="spellEnd"/>
      <w:r w:rsidRPr="00855C95">
        <w:t xml:space="preserve"> v skladu s 3</w:t>
      </w:r>
      <w:r w:rsidR="00690EDF">
        <w:t>5</w:t>
      </w:r>
      <w:r w:rsidRPr="00855C95">
        <w:t>. členom tega zakona;</w:t>
      </w:r>
    </w:p>
    <w:p w:rsidR="00855C95" w:rsidRPr="00855C95" w:rsidRDefault="00855C95" w:rsidP="007E585F">
      <w:pPr>
        <w:pStyle w:val="Odstavekseznama"/>
        <w:numPr>
          <w:ilvl w:val="0"/>
          <w:numId w:val="8"/>
        </w:numPr>
        <w:tabs>
          <w:tab w:val="left" w:pos="567"/>
          <w:tab w:val="left" w:pos="993"/>
        </w:tabs>
        <w:spacing w:line="240" w:lineRule="auto"/>
      </w:pPr>
      <w:r w:rsidRPr="00855C95">
        <w:t xml:space="preserve">oseba, ki pri izvajalcu </w:t>
      </w:r>
      <w:proofErr w:type="spellStart"/>
      <w:r w:rsidRPr="00855C95">
        <w:t>IRPS</w:t>
      </w:r>
      <w:proofErr w:type="spellEnd"/>
      <w:r w:rsidRPr="00855C95">
        <w:t xml:space="preserve"> vodi postopek, je oseba, ki vodi postopek </w:t>
      </w:r>
      <w:proofErr w:type="spellStart"/>
      <w:r w:rsidRPr="00855C95">
        <w:t>IRPS</w:t>
      </w:r>
      <w:proofErr w:type="spellEnd"/>
      <w:r w:rsidRPr="00855C95">
        <w:t xml:space="preserve"> ali oseba, ki odloča v postopkih z zavezujočo odločitvijo;</w:t>
      </w:r>
    </w:p>
    <w:p w:rsidR="00855C95" w:rsidRPr="00855C95" w:rsidRDefault="00855C95" w:rsidP="007E585F">
      <w:pPr>
        <w:pStyle w:val="Odstavekseznama"/>
        <w:numPr>
          <w:ilvl w:val="0"/>
          <w:numId w:val="8"/>
        </w:numPr>
        <w:tabs>
          <w:tab w:val="left" w:pos="567"/>
          <w:tab w:val="left" w:pos="993"/>
        </w:tabs>
        <w:spacing w:line="240" w:lineRule="auto"/>
      </w:pPr>
      <w:r w:rsidRPr="00855C95">
        <w:t xml:space="preserve">oseba, ki pri izvajalcu </w:t>
      </w:r>
      <w:proofErr w:type="spellStart"/>
      <w:r w:rsidRPr="00855C95">
        <w:t>IRPS</w:t>
      </w:r>
      <w:proofErr w:type="spellEnd"/>
      <w:r w:rsidRPr="00855C95">
        <w:t xml:space="preserve"> sodeluje v postopku, je oseba, ki sodeluje v postopkih </w:t>
      </w:r>
      <w:proofErr w:type="spellStart"/>
      <w:r w:rsidRPr="00855C95">
        <w:t>IRPS</w:t>
      </w:r>
      <w:proofErr w:type="spellEnd"/>
      <w:r w:rsidRPr="00855C95">
        <w:t xml:space="preserve"> ali oseba, ki v senatu odloča v postopkih z zavezujočo odločitvijo;</w:t>
      </w:r>
    </w:p>
    <w:p w:rsidR="00855C95" w:rsidRPr="00855C95" w:rsidRDefault="00855C95" w:rsidP="007E585F">
      <w:pPr>
        <w:pStyle w:val="Odstavekseznama"/>
        <w:numPr>
          <w:ilvl w:val="0"/>
          <w:numId w:val="8"/>
        </w:numPr>
        <w:tabs>
          <w:tab w:val="left" w:pos="567"/>
          <w:tab w:val="left" w:pos="993"/>
        </w:tabs>
        <w:spacing w:line="240" w:lineRule="auto"/>
      </w:pPr>
      <w:r w:rsidRPr="00855C95">
        <w:t>spletna prodaja ali spletne storitve pomeni</w:t>
      </w:r>
      <w:r w:rsidR="00CB32C0">
        <w:t>jo</w:t>
      </w:r>
      <w:r w:rsidRPr="00855C95">
        <w:t xml:space="preserve"> prodajno pogodbo ali pogodbo o opravljanju storitev, kadar ponudnik ali njegov posrednik ponudi blago ali storitve na spletni strani ali po drugih elektronskih sredstvih, potrošnik pa to blago in storitve naroči na spletni strani ponudnika ali po drugih elektronskih sredstvih;</w:t>
      </w:r>
    </w:p>
    <w:p w:rsidR="00855C95" w:rsidRPr="00855C95" w:rsidRDefault="00855C95" w:rsidP="007E585F">
      <w:pPr>
        <w:pStyle w:val="Odstavekseznama"/>
        <w:numPr>
          <w:ilvl w:val="0"/>
          <w:numId w:val="8"/>
        </w:numPr>
        <w:tabs>
          <w:tab w:val="left" w:pos="567"/>
          <w:tab w:val="left" w:pos="993"/>
        </w:tabs>
        <w:spacing w:line="240" w:lineRule="auto"/>
      </w:pPr>
      <w:r w:rsidRPr="00855C95">
        <w:t xml:space="preserve">platforma za spletno reševanje potrošniških sporov (v nadaljnjem besedilu: platforma za </w:t>
      </w:r>
      <w:proofErr w:type="spellStart"/>
      <w:r w:rsidRPr="00855C95">
        <w:t>SRPS</w:t>
      </w:r>
      <w:proofErr w:type="spellEnd"/>
      <w:r w:rsidRPr="00855C95">
        <w:t>) je enotna vstopna točka za potrošnike, ustanovljena na podlagi Uredbe 524/2013/EU za reševanje sporov, ki izvirajo iz spletne prodaje ali spletnih storitev med potrošnikom s prebivališčem in ponudnikom s sedežem v Evropski uniji.</w:t>
      </w:r>
    </w:p>
    <w:p w:rsidR="007E585F" w:rsidRDefault="007E585F" w:rsidP="00855C95">
      <w:pPr>
        <w:tabs>
          <w:tab w:val="left" w:pos="567"/>
          <w:tab w:val="left" w:pos="993"/>
        </w:tabs>
        <w:spacing w:line="240" w:lineRule="auto"/>
      </w:pPr>
    </w:p>
    <w:p w:rsidR="00855C95" w:rsidRPr="00855C95" w:rsidRDefault="007E585F" w:rsidP="00855C95">
      <w:pPr>
        <w:tabs>
          <w:tab w:val="left" w:pos="567"/>
          <w:tab w:val="left" w:pos="993"/>
        </w:tabs>
        <w:spacing w:line="240" w:lineRule="auto"/>
      </w:pPr>
      <w:r>
        <w:tab/>
      </w:r>
      <w:r>
        <w:tab/>
      </w:r>
      <w:r w:rsidR="00855C95" w:rsidRPr="00855C95">
        <w:t>(2) Po tem zakonu se šteje, da ima ponudnik, ki je pravna oseba, sedež v kraju, ki je kot njen sedež vpisan v poslovni register, ali v kraju, v katerem ima sedež organ vodenja, ali v kraju, v katerem je poslovna enota, podružnica ali zastopstvo pravne osebe. Za sedež samostojnega podjetnika posameznika se šteje kraj, v katerem ima samostojni podjetnik posameznik poslovni naslov.</w:t>
      </w:r>
    </w:p>
    <w:p w:rsidR="007E585F" w:rsidRDefault="007E585F" w:rsidP="00855C95">
      <w:pPr>
        <w:tabs>
          <w:tab w:val="left" w:pos="567"/>
          <w:tab w:val="left" w:pos="993"/>
        </w:tabs>
        <w:spacing w:line="240" w:lineRule="auto"/>
      </w:pPr>
    </w:p>
    <w:p w:rsidR="00855C95" w:rsidRPr="00855C95" w:rsidRDefault="007E585F" w:rsidP="00855C95">
      <w:pPr>
        <w:tabs>
          <w:tab w:val="left" w:pos="567"/>
          <w:tab w:val="left" w:pos="993"/>
        </w:tabs>
        <w:spacing w:line="240" w:lineRule="auto"/>
      </w:pPr>
      <w:r>
        <w:tab/>
      </w:r>
      <w:r>
        <w:tab/>
      </w:r>
      <w:r w:rsidR="00855C95" w:rsidRPr="00855C95">
        <w:t xml:space="preserve">(3) Po tem zakonu se šteje, da ima izvajalec </w:t>
      </w:r>
      <w:proofErr w:type="spellStart"/>
      <w:r w:rsidR="00855C95" w:rsidRPr="00855C95">
        <w:t>IRPS</w:t>
      </w:r>
      <w:proofErr w:type="spellEnd"/>
      <w:r w:rsidR="00855C95" w:rsidRPr="00855C95">
        <w:t xml:space="preserve">, ki je oseba zasebnega prava, sedež, kjer opravlja dejavnost izvensodnega reševanja potrošniških sporov, oseba javnega prava pa v kraju, ki je kot sedež vpisan v poslovnem registru. </w:t>
      </w:r>
    </w:p>
    <w:p w:rsidR="007E585F" w:rsidRDefault="007E585F" w:rsidP="00855C95">
      <w:pPr>
        <w:tabs>
          <w:tab w:val="left" w:pos="567"/>
          <w:tab w:val="left" w:pos="993"/>
        </w:tabs>
        <w:spacing w:line="240" w:lineRule="auto"/>
      </w:pPr>
    </w:p>
    <w:p w:rsidR="00855C95" w:rsidRPr="00855C95" w:rsidRDefault="007E585F" w:rsidP="00855C95">
      <w:pPr>
        <w:tabs>
          <w:tab w:val="left" w:pos="567"/>
          <w:tab w:val="left" w:pos="993"/>
        </w:tabs>
        <w:spacing w:line="240" w:lineRule="auto"/>
      </w:pPr>
      <w:r>
        <w:tab/>
      </w:r>
      <w:r>
        <w:tab/>
      </w:r>
      <w:r w:rsidR="00855C95" w:rsidRPr="00855C95">
        <w:t>(4) Drugi izrazi, uporabljeni v tem zakonu, imajo enak pomen, kot v zakonu, ki ureja varstvo potrošnikov.</w:t>
      </w:r>
    </w:p>
    <w:p w:rsidR="00855C95" w:rsidRPr="00855C95" w:rsidRDefault="00855C95" w:rsidP="00855C95">
      <w:pPr>
        <w:tabs>
          <w:tab w:val="left" w:pos="567"/>
          <w:tab w:val="left" w:pos="993"/>
        </w:tabs>
        <w:spacing w:line="240" w:lineRule="auto"/>
      </w:pPr>
    </w:p>
    <w:p w:rsidR="007E585F" w:rsidRDefault="007E585F" w:rsidP="00855C95">
      <w:pPr>
        <w:tabs>
          <w:tab w:val="left" w:pos="567"/>
          <w:tab w:val="left" w:pos="993"/>
        </w:tabs>
        <w:spacing w:line="240" w:lineRule="auto"/>
      </w:pPr>
    </w:p>
    <w:p w:rsidR="00855C95" w:rsidRPr="00855C95" w:rsidRDefault="00855C95" w:rsidP="007E585F">
      <w:pPr>
        <w:tabs>
          <w:tab w:val="left" w:pos="567"/>
          <w:tab w:val="left" w:pos="993"/>
        </w:tabs>
        <w:spacing w:line="240" w:lineRule="auto"/>
        <w:jc w:val="center"/>
      </w:pPr>
      <w:proofErr w:type="spellStart"/>
      <w:r w:rsidRPr="00855C95">
        <w:t>II</w:t>
      </w:r>
      <w:proofErr w:type="spellEnd"/>
      <w:r w:rsidRPr="00855C95">
        <w:t>. SPLOŠNA NAČELA POSTOPKA</w:t>
      </w:r>
    </w:p>
    <w:p w:rsidR="00855C95" w:rsidRPr="00855C95" w:rsidRDefault="00855C95" w:rsidP="007E585F">
      <w:pPr>
        <w:tabs>
          <w:tab w:val="left" w:pos="567"/>
          <w:tab w:val="left" w:pos="993"/>
        </w:tabs>
        <w:spacing w:line="240" w:lineRule="auto"/>
        <w:jc w:val="center"/>
      </w:pPr>
    </w:p>
    <w:p w:rsidR="00855C95" w:rsidRPr="00855C95" w:rsidRDefault="00855C95" w:rsidP="007E585F">
      <w:pPr>
        <w:tabs>
          <w:tab w:val="left" w:pos="567"/>
          <w:tab w:val="left" w:pos="993"/>
        </w:tabs>
        <w:spacing w:line="240" w:lineRule="auto"/>
        <w:jc w:val="center"/>
      </w:pPr>
      <w:r w:rsidRPr="00855C95">
        <w:t>5. člen</w:t>
      </w:r>
    </w:p>
    <w:p w:rsidR="00855C95" w:rsidRPr="00855C95" w:rsidRDefault="00855C95" w:rsidP="007E585F">
      <w:pPr>
        <w:tabs>
          <w:tab w:val="left" w:pos="567"/>
          <w:tab w:val="left" w:pos="993"/>
        </w:tabs>
        <w:spacing w:line="240" w:lineRule="auto"/>
        <w:jc w:val="center"/>
      </w:pPr>
      <w:r w:rsidRPr="00855C95">
        <w:t>(načelo strokovnosti, neodvisnosti in nepristranskosti)</w:t>
      </w:r>
    </w:p>
    <w:p w:rsidR="00855C95" w:rsidRPr="00855C95" w:rsidRDefault="00855C95" w:rsidP="00855C95">
      <w:pPr>
        <w:tabs>
          <w:tab w:val="left" w:pos="567"/>
          <w:tab w:val="left" w:pos="993"/>
        </w:tabs>
        <w:spacing w:line="240" w:lineRule="auto"/>
      </w:pPr>
    </w:p>
    <w:p w:rsidR="00855C95" w:rsidRPr="00855C95" w:rsidRDefault="007E585F" w:rsidP="00855C95">
      <w:pPr>
        <w:tabs>
          <w:tab w:val="left" w:pos="567"/>
          <w:tab w:val="left" w:pos="993"/>
        </w:tabs>
        <w:spacing w:line="240" w:lineRule="auto"/>
      </w:pPr>
      <w:r>
        <w:tab/>
      </w:r>
      <w:r>
        <w:tab/>
      </w:r>
      <w:r w:rsidR="00855C95" w:rsidRPr="00855C95">
        <w:t xml:space="preserve">Oseba, ki pri izvajalcu </w:t>
      </w:r>
      <w:proofErr w:type="spellStart"/>
      <w:r w:rsidR="00855C95" w:rsidRPr="00855C95">
        <w:t>IRPS</w:t>
      </w:r>
      <w:proofErr w:type="spellEnd"/>
      <w:r w:rsidR="00855C95" w:rsidRPr="00855C95">
        <w:t xml:space="preserve"> vodi ali sodeluje v postopkih reševanja potrošniških sporov, mora biti strokovna, neodvisna in nepristranska. </w:t>
      </w:r>
    </w:p>
    <w:p w:rsidR="00855C95" w:rsidRPr="00855C95" w:rsidRDefault="00855C95" w:rsidP="00855C95">
      <w:pPr>
        <w:tabs>
          <w:tab w:val="left" w:pos="567"/>
          <w:tab w:val="left" w:pos="993"/>
        </w:tabs>
        <w:spacing w:line="240" w:lineRule="auto"/>
      </w:pPr>
    </w:p>
    <w:p w:rsidR="00855C95" w:rsidRPr="00855C95" w:rsidRDefault="00855C95" w:rsidP="00855C95">
      <w:pPr>
        <w:tabs>
          <w:tab w:val="left" w:pos="567"/>
          <w:tab w:val="left" w:pos="993"/>
        </w:tabs>
        <w:spacing w:line="240" w:lineRule="auto"/>
      </w:pPr>
    </w:p>
    <w:p w:rsidR="00855C95" w:rsidRPr="00855C95" w:rsidRDefault="00855C95" w:rsidP="007E585F">
      <w:pPr>
        <w:tabs>
          <w:tab w:val="left" w:pos="567"/>
          <w:tab w:val="left" w:pos="993"/>
        </w:tabs>
        <w:spacing w:line="240" w:lineRule="auto"/>
        <w:jc w:val="center"/>
      </w:pPr>
      <w:r w:rsidRPr="00855C95">
        <w:lastRenderedPageBreak/>
        <w:t>6. člen</w:t>
      </w:r>
    </w:p>
    <w:p w:rsidR="00855C95" w:rsidRPr="00855C95" w:rsidRDefault="00855C95" w:rsidP="007E585F">
      <w:pPr>
        <w:tabs>
          <w:tab w:val="left" w:pos="567"/>
          <w:tab w:val="left" w:pos="993"/>
        </w:tabs>
        <w:spacing w:line="240" w:lineRule="auto"/>
        <w:jc w:val="center"/>
      </w:pPr>
      <w:r w:rsidRPr="00855C95">
        <w:t>(načelo preglednosti)</w:t>
      </w:r>
    </w:p>
    <w:p w:rsidR="00855C95" w:rsidRPr="00855C95" w:rsidRDefault="00855C95" w:rsidP="00855C95">
      <w:pPr>
        <w:tabs>
          <w:tab w:val="left" w:pos="567"/>
          <w:tab w:val="left" w:pos="993"/>
        </w:tabs>
        <w:spacing w:line="240" w:lineRule="auto"/>
      </w:pPr>
    </w:p>
    <w:p w:rsidR="00855C95" w:rsidRPr="00855C95" w:rsidRDefault="007E585F" w:rsidP="00855C95">
      <w:pPr>
        <w:tabs>
          <w:tab w:val="left" w:pos="567"/>
          <w:tab w:val="left" w:pos="993"/>
        </w:tabs>
        <w:spacing w:line="240" w:lineRule="auto"/>
      </w:pPr>
      <w:r>
        <w:tab/>
      </w:r>
      <w:r>
        <w:tab/>
      </w:r>
      <w:r w:rsidR="00855C95" w:rsidRPr="00855C95">
        <w:t xml:space="preserve">Izvajalec </w:t>
      </w:r>
      <w:proofErr w:type="spellStart"/>
      <w:r w:rsidR="00855C95" w:rsidRPr="00855C95">
        <w:t>IRPS</w:t>
      </w:r>
      <w:proofErr w:type="spellEnd"/>
      <w:r w:rsidR="00855C95" w:rsidRPr="00855C95">
        <w:t xml:space="preserve"> zagotovi, da so informacije o njegovem obstoju, obliki organiziranosti, financiranju, pristojnostih in glavnih značilnostih postopka </w:t>
      </w:r>
      <w:proofErr w:type="spellStart"/>
      <w:r w:rsidR="00855C95" w:rsidRPr="00855C95">
        <w:t>IRPS</w:t>
      </w:r>
      <w:proofErr w:type="spellEnd"/>
      <w:r w:rsidR="00855C95" w:rsidRPr="00855C95">
        <w:t>, ki ga uporablja, dostopne čim širšemu krogu potrošnikov.</w:t>
      </w:r>
    </w:p>
    <w:p w:rsidR="00855C95" w:rsidRPr="00855C95" w:rsidRDefault="00855C95" w:rsidP="00855C95">
      <w:pPr>
        <w:tabs>
          <w:tab w:val="left" w:pos="567"/>
          <w:tab w:val="left" w:pos="993"/>
        </w:tabs>
        <w:spacing w:line="240" w:lineRule="auto"/>
      </w:pPr>
    </w:p>
    <w:p w:rsidR="00855C95" w:rsidRPr="00855C95" w:rsidRDefault="00855C95" w:rsidP="00855C95">
      <w:pPr>
        <w:tabs>
          <w:tab w:val="left" w:pos="567"/>
          <w:tab w:val="left" w:pos="993"/>
        </w:tabs>
        <w:spacing w:line="240" w:lineRule="auto"/>
      </w:pPr>
    </w:p>
    <w:p w:rsidR="00855C95" w:rsidRPr="00855C95" w:rsidRDefault="00855C95" w:rsidP="007E585F">
      <w:pPr>
        <w:tabs>
          <w:tab w:val="left" w:pos="567"/>
          <w:tab w:val="left" w:pos="993"/>
        </w:tabs>
        <w:spacing w:line="240" w:lineRule="auto"/>
        <w:jc w:val="center"/>
      </w:pPr>
      <w:r w:rsidRPr="00855C95">
        <w:t>7. člen</w:t>
      </w:r>
    </w:p>
    <w:p w:rsidR="00855C95" w:rsidRPr="00855C95" w:rsidRDefault="00855C95" w:rsidP="007E585F">
      <w:pPr>
        <w:tabs>
          <w:tab w:val="left" w:pos="567"/>
          <w:tab w:val="left" w:pos="993"/>
        </w:tabs>
        <w:spacing w:line="240" w:lineRule="auto"/>
        <w:jc w:val="center"/>
      </w:pPr>
      <w:r w:rsidRPr="00855C95">
        <w:t>(načelo zakonitosti)</w:t>
      </w:r>
    </w:p>
    <w:p w:rsidR="00855C95" w:rsidRPr="00855C95" w:rsidRDefault="00855C95" w:rsidP="00855C95">
      <w:pPr>
        <w:tabs>
          <w:tab w:val="left" w:pos="567"/>
          <w:tab w:val="left" w:pos="993"/>
        </w:tabs>
        <w:spacing w:line="240" w:lineRule="auto"/>
      </w:pPr>
    </w:p>
    <w:p w:rsidR="00855C95" w:rsidRPr="00855C95" w:rsidRDefault="00DD5D8F" w:rsidP="00855C95">
      <w:pPr>
        <w:tabs>
          <w:tab w:val="left" w:pos="567"/>
          <w:tab w:val="left" w:pos="993"/>
        </w:tabs>
        <w:spacing w:line="240" w:lineRule="auto"/>
      </w:pPr>
      <w:r>
        <w:tab/>
      </w:r>
      <w:r>
        <w:tab/>
      </w:r>
      <w:r w:rsidR="00855C95" w:rsidRPr="00855C95">
        <w:t xml:space="preserve">(1) Izvajalec </w:t>
      </w:r>
      <w:proofErr w:type="spellStart"/>
      <w:r w:rsidR="00855C95" w:rsidRPr="00855C95">
        <w:t>IRPS</w:t>
      </w:r>
      <w:proofErr w:type="spellEnd"/>
      <w:r w:rsidR="00855C95" w:rsidRPr="00855C95">
        <w:t xml:space="preserve"> mora v postopku delovati skladno z ustavo, obvezujočimi mednarodnimi pogodbami, zakoni in </w:t>
      </w:r>
      <w:r w:rsidR="00CB32C0">
        <w:t>pod</w:t>
      </w:r>
      <w:r w:rsidR="00855C95" w:rsidRPr="00855C95">
        <w:t>zakonskimi predpisi.</w:t>
      </w:r>
    </w:p>
    <w:p w:rsidR="00855C95" w:rsidRPr="00855C95" w:rsidRDefault="00855C95" w:rsidP="00855C95">
      <w:pPr>
        <w:tabs>
          <w:tab w:val="left" w:pos="567"/>
          <w:tab w:val="left" w:pos="993"/>
        </w:tabs>
        <w:spacing w:line="240" w:lineRule="auto"/>
      </w:pPr>
    </w:p>
    <w:p w:rsidR="00855C95" w:rsidRPr="00855C95" w:rsidRDefault="00DD5D8F" w:rsidP="00855C95">
      <w:pPr>
        <w:tabs>
          <w:tab w:val="left" w:pos="567"/>
          <w:tab w:val="left" w:pos="993"/>
        </w:tabs>
        <w:spacing w:line="240" w:lineRule="auto"/>
      </w:pPr>
      <w:r>
        <w:tab/>
      </w:r>
      <w:r>
        <w:tab/>
      </w:r>
      <w:r w:rsidR="00855C95" w:rsidRPr="00855C95">
        <w:t xml:space="preserve">(2) Pri odločanju o domačem potrošniškem sporu izvajalec </w:t>
      </w:r>
      <w:proofErr w:type="spellStart"/>
      <w:r w:rsidR="00855C95" w:rsidRPr="00855C95">
        <w:t>IRPS</w:t>
      </w:r>
      <w:proofErr w:type="spellEnd"/>
      <w:r w:rsidR="00855C95" w:rsidRPr="00855C95">
        <w:t xml:space="preserve"> zagotovi, da potrošnik ni prikrajšan za varstvo, ki mu ga zagotavljajo določbe prisilnih predpisov varstva potrošnikov.</w:t>
      </w:r>
    </w:p>
    <w:p w:rsidR="00855C95" w:rsidRPr="00855C95" w:rsidRDefault="00855C95" w:rsidP="00855C95">
      <w:pPr>
        <w:tabs>
          <w:tab w:val="left" w:pos="567"/>
          <w:tab w:val="left" w:pos="993"/>
        </w:tabs>
        <w:spacing w:line="240" w:lineRule="auto"/>
      </w:pPr>
    </w:p>
    <w:p w:rsidR="00855C95" w:rsidRPr="00855C95" w:rsidRDefault="00DD5D8F" w:rsidP="00855C95">
      <w:pPr>
        <w:tabs>
          <w:tab w:val="left" w:pos="567"/>
          <w:tab w:val="left" w:pos="993"/>
        </w:tabs>
        <w:spacing w:line="240" w:lineRule="auto"/>
      </w:pPr>
      <w:r>
        <w:tab/>
      </w:r>
      <w:r>
        <w:tab/>
      </w:r>
      <w:r w:rsidR="00855C95" w:rsidRPr="00855C95">
        <w:t xml:space="preserve">(3) Pri odločanju o čezmejnem potrošniškem sporu izvajalec </w:t>
      </w:r>
      <w:proofErr w:type="spellStart"/>
      <w:r w:rsidR="00855C95" w:rsidRPr="00855C95">
        <w:t>IRPS</w:t>
      </w:r>
      <w:proofErr w:type="spellEnd"/>
      <w:r w:rsidR="00855C95" w:rsidRPr="00855C95">
        <w:t xml:space="preserve"> zagotovi, da potrošnik ni prikrajšan za varstvo, ki mu ga zagotavljajo določbe prisilnih predpisov varstva potrošnikov v državi, v kateri je imel prebivališče ob sklenitvi pogodbe. </w:t>
      </w:r>
    </w:p>
    <w:p w:rsidR="00855C95" w:rsidRPr="00855C95" w:rsidRDefault="00855C95" w:rsidP="00855C95">
      <w:pPr>
        <w:tabs>
          <w:tab w:val="left" w:pos="567"/>
          <w:tab w:val="left" w:pos="993"/>
        </w:tabs>
        <w:spacing w:line="240" w:lineRule="auto"/>
      </w:pPr>
    </w:p>
    <w:p w:rsidR="00DD5D8F" w:rsidRDefault="00DD5D8F" w:rsidP="00855C95">
      <w:pPr>
        <w:tabs>
          <w:tab w:val="left" w:pos="567"/>
          <w:tab w:val="left" w:pos="993"/>
        </w:tabs>
        <w:spacing w:line="240" w:lineRule="auto"/>
      </w:pPr>
    </w:p>
    <w:p w:rsidR="00855C95" w:rsidRPr="00855C95" w:rsidRDefault="00855C95" w:rsidP="00DD5D8F">
      <w:pPr>
        <w:tabs>
          <w:tab w:val="left" w:pos="567"/>
          <w:tab w:val="left" w:pos="993"/>
        </w:tabs>
        <w:spacing w:line="240" w:lineRule="auto"/>
        <w:jc w:val="center"/>
      </w:pPr>
      <w:r w:rsidRPr="00855C95">
        <w:t>8. člen</w:t>
      </w:r>
    </w:p>
    <w:p w:rsidR="00855C95" w:rsidRPr="00855C95" w:rsidRDefault="00855C95" w:rsidP="00DD5D8F">
      <w:pPr>
        <w:tabs>
          <w:tab w:val="left" w:pos="567"/>
          <w:tab w:val="left" w:pos="993"/>
        </w:tabs>
        <w:spacing w:line="240" w:lineRule="auto"/>
        <w:jc w:val="center"/>
      </w:pPr>
      <w:r w:rsidRPr="00855C95">
        <w:t>(načelo prostovoljnosti)</w:t>
      </w:r>
    </w:p>
    <w:p w:rsidR="00855C95" w:rsidRPr="00855C95" w:rsidRDefault="00855C95" w:rsidP="00855C95">
      <w:pPr>
        <w:tabs>
          <w:tab w:val="left" w:pos="567"/>
          <w:tab w:val="left" w:pos="993"/>
        </w:tabs>
        <w:spacing w:line="240" w:lineRule="auto"/>
      </w:pPr>
    </w:p>
    <w:p w:rsidR="00855C95" w:rsidRPr="00855C95" w:rsidRDefault="00DD5D8F" w:rsidP="00855C95">
      <w:pPr>
        <w:tabs>
          <w:tab w:val="left" w:pos="567"/>
          <w:tab w:val="left" w:pos="993"/>
        </w:tabs>
        <w:spacing w:line="240" w:lineRule="auto"/>
      </w:pPr>
      <w:r>
        <w:tab/>
      </w:r>
      <w:r>
        <w:tab/>
      </w:r>
      <w:r w:rsidR="00855C95" w:rsidRPr="00855C95">
        <w:t xml:space="preserve">(1) Potrošnik se prostovoljno odloči, ali bo vložil pobudo za začetek postopka pri izvajalcu </w:t>
      </w:r>
      <w:proofErr w:type="spellStart"/>
      <w:r w:rsidR="00855C95" w:rsidRPr="00855C95">
        <w:t>IRPS</w:t>
      </w:r>
      <w:proofErr w:type="spellEnd"/>
      <w:r w:rsidR="00855C95" w:rsidRPr="00855C95">
        <w:t>, ponudnik pa se prostovoljno odloči, ali bo sodeloval v postopku.</w:t>
      </w:r>
    </w:p>
    <w:p w:rsidR="00855C95" w:rsidRPr="00855C95" w:rsidRDefault="00855C95" w:rsidP="00855C95">
      <w:pPr>
        <w:tabs>
          <w:tab w:val="left" w:pos="567"/>
          <w:tab w:val="left" w:pos="993"/>
        </w:tabs>
        <w:spacing w:line="240" w:lineRule="auto"/>
      </w:pPr>
    </w:p>
    <w:p w:rsidR="00855C95" w:rsidRPr="00855C95" w:rsidRDefault="00DD5D8F" w:rsidP="00855C95">
      <w:pPr>
        <w:tabs>
          <w:tab w:val="left" w:pos="567"/>
          <w:tab w:val="left" w:pos="993"/>
        </w:tabs>
        <w:spacing w:line="240" w:lineRule="auto"/>
      </w:pPr>
      <w:r>
        <w:tab/>
      </w:r>
      <w:r>
        <w:tab/>
      </w:r>
      <w:r w:rsidR="00855C95" w:rsidRPr="00855C95">
        <w:t xml:space="preserve">(2) Potrošnik se pred nastankom spora z odločitvijo, da bo vložil pobudo za začetek postopka pri izvajalcu </w:t>
      </w:r>
      <w:proofErr w:type="spellStart"/>
      <w:r w:rsidR="00855C95" w:rsidRPr="00855C95">
        <w:t>IRPS</w:t>
      </w:r>
      <w:proofErr w:type="spellEnd"/>
      <w:r w:rsidR="00855C95" w:rsidRPr="00855C95">
        <w:t xml:space="preserve">, ne more odpovedati pravici do upravnega in sodnega varstva. </w:t>
      </w:r>
    </w:p>
    <w:p w:rsidR="00855C95" w:rsidRPr="00855C95" w:rsidRDefault="00855C95" w:rsidP="00855C95">
      <w:pPr>
        <w:tabs>
          <w:tab w:val="left" w:pos="567"/>
          <w:tab w:val="left" w:pos="993"/>
        </w:tabs>
        <w:spacing w:line="240" w:lineRule="auto"/>
      </w:pPr>
    </w:p>
    <w:p w:rsidR="00855C95" w:rsidRPr="00855C95" w:rsidRDefault="00DD5D8F" w:rsidP="00855C95">
      <w:pPr>
        <w:tabs>
          <w:tab w:val="left" w:pos="567"/>
          <w:tab w:val="left" w:pos="993"/>
        </w:tabs>
        <w:spacing w:line="240" w:lineRule="auto"/>
      </w:pPr>
      <w:r>
        <w:tab/>
      </w:r>
      <w:r>
        <w:tab/>
      </w:r>
      <w:r w:rsidR="00855C95" w:rsidRPr="00855C95">
        <w:t xml:space="preserve">(3) Ne glede na prvi odstavek tega člena je sodelovanje ponudnika v postopku </w:t>
      </w:r>
      <w:proofErr w:type="spellStart"/>
      <w:r w:rsidR="00855C95" w:rsidRPr="00855C95">
        <w:t>IRPS</w:t>
      </w:r>
      <w:proofErr w:type="spellEnd"/>
      <w:r w:rsidR="00855C95" w:rsidRPr="00855C95">
        <w:t xml:space="preserve"> pri izvajalcu </w:t>
      </w:r>
      <w:proofErr w:type="spellStart"/>
      <w:r w:rsidR="00855C95" w:rsidRPr="00855C95">
        <w:t>IRPS</w:t>
      </w:r>
      <w:proofErr w:type="spellEnd"/>
      <w:r w:rsidR="00855C95" w:rsidRPr="00855C95">
        <w:t xml:space="preserve"> obvezno, če poseben zakon ali uredba Evropske unije to izrecno določata. </w:t>
      </w:r>
    </w:p>
    <w:p w:rsidR="00855C95" w:rsidRPr="00855C95" w:rsidRDefault="00855C95" w:rsidP="00855C95">
      <w:pPr>
        <w:tabs>
          <w:tab w:val="left" w:pos="567"/>
          <w:tab w:val="left" w:pos="993"/>
        </w:tabs>
        <w:spacing w:line="240" w:lineRule="auto"/>
      </w:pPr>
    </w:p>
    <w:p w:rsidR="00855C95" w:rsidRPr="00855C95" w:rsidRDefault="00855C95" w:rsidP="00855C95">
      <w:pPr>
        <w:tabs>
          <w:tab w:val="left" w:pos="567"/>
          <w:tab w:val="left" w:pos="993"/>
        </w:tabs>
        <w:spacing w:line="240" w:lineRule="auto"/>
      </w:pPr>
    </w:p>
    <w:p w:rsidR="00855C95" w:rsidRPr="00855C95" w:rsidRDefault="00855C95" w:rsidP="00DD5D8F">
      <w:pPr>
        <w:tabs>
          <w:tab w:val="left" w:pos="567"/>
          <w:tab w:val="left" w:pos="993"/>
        </w:tabs>
        <w:spacing w:line="240" w:lineRule="auto"/>
        <w:jc w:val="center"/>
      </w:pPr>
      <w:r w:rsidRPr="00855C95">
        <w:t>9. člen</w:t>
      </w:r>
    </w:p>
    <w:p w:rsidR="00855C95" w:rsidRPr="00855C95" w:rsidRDefault="00855C95" w:rsidP="00DD5D8F">
      <w:pPr>
        <w:tabs>
          <w:tab w:val="left" w:pos="567"/>
          <w:tab w:val="left" w:pos="993"/>
        </w:tabs>
        <w:spacing w:line="240" w:lineRule="auto"/>
        <w:jc w:val="center"/>
      </w:pPr>
      <w:r w:rsidRPr="00855C95">
        <w:t>(načelo kontradiktornosti)</w:t>
      </w:r>
    </w:p>
    <w:p w:rsidR="00855C95" w:rsidRPr="00855C95" w:rsidRDefault="00855C95" w:rsidP="00855C95">
      <w:pPr>
        <w:tabs>
          <w:tab w:val="left" w:pos="567"/>
          <w:tab w:val="left" w:pos="993"/>
        </w:tabs>
        <w:spacing w:line="240" w:lineRule="auto"/>
      </w:pPr>
    </w:p>
    <w:p w:rsidR="00855C95" w:rsidRPr="00855C95" w:rsidRDefault="00DD5D8F" w:rsidP="00855C95">
      <w:pPr>
        <w:tabs>
          <w:tab w:val="left" w:pos="567"/>
          <w:tab w:val="left" w:pos="993"/>
        </w:tabs>
        <w:spacing w:line="240" w:lineRule="auto"/>
      </w:pPr>
      <w:r>
        <w:tab/>
      </w:r>
      <w:r>
        <w:tab/>
      </w:r>
      <w:r w:rsidR="00855C95" w:rsidRPr="00855C95">
        <w:t>Potrošnik in ponudnik imata pravico, da se v razumnem roku, ki ne sme biti krajši od osmih dni, izrečeta o dejstvih in dokazih, da izrazita svoja stališča ter da se izrečeta o navedbah, dokazih, dokumentih in dejstvih, ki jih je predložila nasprotna stranka.</w:t>
      </w:r>
    </w:p>
    <w:p w:rsidR="00855C95" w:rsidRPr="00855C95" w:rsidRDefault="00855C95" w:rsidP="00855C95">
      <w:pPr>
        <w:tabs>
          <w:tab w:val="left" w:pos="567"/>
          <w:tab w:val="left" w:pos="993"/>
        </w:tabs>
        <w:spacing w:line="240" w:lineRule="auto"/>
      </w:pPr>
    </w:p>
    <w:p w:rsidR="00855C95" w:rsidRPr="00855C95" w:rsidRDefault="00855C95" w:rsidP="00855C95">
      <w:pPr>
        <w:tabs>
          <w:tab w:val="left" w:pos="567"/>
          <w:tab w:val="left" w:pos="993"/>
        </w:tabs>
        <w:spacing w:line="240" w:lineRule="auto"/>
      </w:pPr>
    </w:p>
    <w:p w:rsidR="00855C95" w:rsidRPr="00855C95" w:rsidRDefault="00855C95" w:rsidP="00DD5D8F">
      <w:pPr>
        <w:tabs>
          <w:tab w:val="left" w:pos="567"/>
          <w:tab w:val="left" w:pos="993"/>
        </w:tabs>
        <w:spacing w:line="240" w:lineRule="auto"/>
        <w:jc w:val="center"/>
      </w:pPr>
      <w:r w:rsidRPr="00855C95">
        <w:t>10. člen</w:t>
      </w:r>
    </w:p>
    <w:p w:rsidR="00855C95" w:rsidRPr="00855C95" w:rsidRDefault="00855C95" w:rsidP="00DD5D8F">
      <w:pPr>
        <w:tabs>
          <w:tab w:val="left" w:pos="567"/>
          <w:tab w:val="left" w:pos="993"/>
        </w:tabs>
        <w:spacing w:line="240" w:lineRule="auto"/>
        <w:jc w:val="center"/>
      </w:pPr>
      <w:r w:rsidRPr="00855C95">
        <w:t>(načelo učinkovitosti)</w:t>
      </w:r>
    </w:p>
    <w:p w:rsidR="00855C95" w:rsidRPr="00855C95" w:rsidRDefault="00855C95" w:rsidP="00855C95">
      <w:pPr>
        <w:tabs>
          <w:tab w:val="left" w:pos="567"/>
          <w:tab w:val="left" w:pos="993"/>
        </w:tabs>
        <w:spacing w:line="240" w:lineRule="auto"/>
      </w:pPr>
    </w:p>
    <w:p w:rsidR="00855C95" w:rsidRPr="00855C95" w:rsidRDefault="00DD5D8F" w:rsidP="00855C95">
      <w:pPr>
        <w:tabs>
          <w:tab w:val="left" w:pos="567"/>
          <w:tab w:val="left" w:pos="993"/>
        </w:tabs>
        <w:spacing w:line="240" w:lineRule="auto"/>
      </w:pPr>
      <w:r>
        <w:tab/>
      </w:r>
      <w:r>
        <w:tab/>
      </w:r>
      <w:r w:rsidR="00855C95" w:rsidRPr="00855C95">
        <w:t>Postopki izvensodnega reševanja potrošniških sporov so enostavni, hitri in ekonomični.</w:t>
      </w:r>
    </w:p>
    <w:p w:rsidR="00855C95" w:rsidRPr="00855C95" w:rsidRDefault="00855C95" w:rsidP="00855C95">
      <w:pPr>
        <w:tabs>
          <w:tab w:val="left" w:pos="567"/>
          <w:tab w:val="left" w:pos="993"/>
        </w:tabs>
        <w:spacing w:line="240" w:lineRule="auto"/>
      </w:pPr>
    </w:p>
    <w:p w:rsidR="00855C95" w:rsidRPr="00855C95" w:rsidRDefault="00855C95" w:rsidP="00855C95">
      <w:pPr>
        <w:tabs>
          <w:tab w:val="left" w:pos="567"/>
          <w:tab w:val="left" w:pos="993"/>
        </w:tabs>
        <w:spacing w:line="240" w:lineRule="auto"/>
      </w:pPr>
    </w:p>
    <w:p w:rsidR="00855C95" w:rsidRPr="00855C95" w:rsidRDefault="00855C95" w:rsidP="00DD5D8F">
      <w:pPr>
        <w:tabs>
          <w:tab w:val="left" w:pos="567"/>
          <w:tab w:val="left" w:pos="993"/>
        </w:tabs>
        <w:spacing w:line="240" w:lineRule="auto"/>
        <w:jc w:val="center"/>
      </w:pPr>
      <w:proofErr w:type="spellStart"/>
      <w:r w:rsidRPr="00855C95">
        <w:t>III</w:t>
      </w:r>
      <w:proofErr w:type="spellEnd"/>
      <w:r w:rsidRPr="00855C95">
        <w:t>. PRAVILA POSTOPKA</w:t>
      </w:r>
    </w:p>
    <w:p w:rsidR="00855C95" w:rsidRPr="00855C95" w:rsidRDefault="00855C95" w:rsidP="00DD5D8F">
      <w:pPr>
        <w:tabs>
          <w:tab w:val="left" w:pos="567"/>
          <w:tab w:val="left" w:pos="993"/>
        </w:tabs>
        <w:spacing w:line="240" w:lineRule="auto"/>
        <w:jc w:val="center"/>
      </w:pPr>
    </w:p>
    <w:p w:rsidR="00855C95" w:rsidRPr="00855C95" w:rsidRDefault="00855C95" w:rsidP="00DD5D8F">
      <w:pPr>
        <w:tabs>
          <w:tab w:val="left" w:pos="567"/>
          <w:tab w:val="left" w:pos="993"/>
        </w:tabs>
        <w:spacing w:line="240" w:lineRule="auto"/>
        <w:jc w:val="center"/>
      </w:pPr>
      <w:r w:rsidRPr="00855C95">
        <w:t>11. člen</w:t>
      </w:r>
    </w:p>
    <w:p w:rsidR="00855C95" w:rsidRPr="00855C95" w:rsidRDefault="00855C95" w:rsidP="00DD5D8F">
      <w:pPr>
        <w:tabs>
          <w:tab w:val="left" w:pos="567"/>
          <w:tab w:val="left" w:pos="993"/>
        </w:tabs>
        <w:spacing w:line="240" w:lineRule="auto"/>
        <w:jc w:val="center"/>
      </w:pPr>
      <w:r w:rsidRPr="00855C95">
        <w:t>(splošna pravila postopka)</w:t>
      </w:r>
    </w:p>
    <w:p w:rsidR="00855C95" w:rsidRPr="00855C95" w:rsidRDefault="00855C95" w:rsidP="00855C95">
      <w:pPr>
        <w:tabs>
          <w:tab w:val="left" w:pos="567"/>
          <w:tab w:val="left" w:pos="993"/>
        </w:tabs>
        <w:spacing w:line="240" w:lineRule="auto"/>
      </w:pPr>
    </w:p>
    <w:p w:rsidR="00855C95" w:rsidRPr="00855C95" w:rsidRDefault="00DD5D8F" w:rsidP="00855C95">
      <w:pPr>
        <w:tabs>
          <w:tab w:val="left" w:pos="567"/>
          <w:tab w:val="left" w:pos="993"/>
        </w:tabs>
        <w:spacing w:line="240" w:lineRule="auto"/>
      </w:pPr>
      <w:r>
        <w:tab/>
      </w:r>
      <w:r>
        <w:tab/>
      </w:r>
      <w:r w:rsidR="00855C95" w:rsidRPr="00855C95">
        <w:t xml:space="preserve">(1) Pobudo za začetek postopka pri izvajalcu </w:t>
      </w:r>
      <w:proofErr w:type="spellStart"/>
      <w:r w:rsidR="00855C95" w:rsidRPr="00855C95">
        <w:t>IRPS</w:t>
      </w:r>
      <w:proofErr w:type="spellEnd"/>
      <w:r w:rsidR="00855C95" w:rsidRPr="00855C95">
        <w:t xml:space="preserve"> po tem zakonu lahko vloži le potrošnik. </w:t>
      </w:r>
    </w:p>
    <w:p w:rsidR="00855C95" w:rsidRPr="00855C95" w:rsidRDefault="00855C95" w:rsidP="00855C95">
      <w:pPr>
        <w:tabs>
          <w:tab w:val="left" w:pos="567"/>
          <w:tab w:val="left" w:pos="993"/>
        </w:tabs>
        <w:spacing w:line="240" w:lineRule="auto"/>
      </w:pPr>
    </w:p>
    <w:p w:rsidR="00855C95" w:rsidRPr="00855C95" w:rsidRDefault="00DD5D8F" w:rsidP="00855C95">
      <w:pPr>
        <w:tabs>
          <w:tab w:val="left" w:pos="567"/>
          <w:tab w:val="left" w:pos="993"/>
        </w:tabs>
        <w:spacing w:line="240" w:lineRule="auto"/>
      </w:pPr>
      <w:r>
        <w:tab/>
      </w:r>
      <w:r>
        <w:tab/>
      </w:r>
      <w:r w:rsidR="00855C95" w:rsidRPr="00855C95">
        <w:t>(2) Potrošnik in ponudnik imata pravico, da ju v kateri koli fazi postopka zastopa pooblaščenec oziroma jima da pomoč tretja oseba, o čemer morata biti seznanjeni pred začetkom postopka. Pooblaščenec se izkaže s pooblastilom stranke.</w:t>
      </w:r>
    </w:p>
    <w:p w:rsidR="00DD5D8F" w:rsidRDefault="00DD5D8F" w:rsidP="00855C95">
      <w:pPr>
        <w:tabs>
          <w:tab w:val="left" w:pos="567"/>
          <w:tab w:val="left" w:pos="993"/>
        </w:tabs>
        <w:spacing w:line="240" w:lineRule="auto"/>
      </w:pPr>
    </w:p>
    <w:p w:rsidR="00855C95" w:rsidRPr="00855C95" w:rsidRDefault="00DD5D8F" w:rsidP="00855C95">
      <w:pPr>
        <w:tabs>
          <w:tab w:val="left" w:pos="567"/>
          <w:tab w:val="left" w:pos="993"/>
        </w:tabs>
        <w:spacing w:line="240" w:lineRule="auto"/>
      </w:pPr>
      <w:r>
        <w:tab/>
      </w:r>
      <w:r>
        <w:tab/>
      </w:r>
      <w:r w:rsidR="00855C95" w:rsidRPr="00855C95">
        <w:t>(3) Postopek je za potrošnika brezplačen</w:t>
      </w:r>
      <w:r w:rsidR="00CB32C0">
        <w:t>,</w:t>
      </w:r>
      <w:r w:rsidR="00855C95" w:rsidRPr="00855C95">
        <w:t xml:space="preserve"> razen pristojbine, ki jo lahko določi izvajalec </w:t>
      </w:r>
      <w:proofErr w:type="spellStart"/>
      <w:r w:rsidR="00855C95" w:rsidRPr="00855C95">
        <w:t>IRPS</w:t>
      </w:r>
      <w:proofErr w:type="spellEnd"/>
      <w:r w:rsidR="00855C95" w:rsidRPr="00855C95">
        <w:t xml:space="preserve"> in ne presega 20 </w:t>
      </w:r>
      <w:proofErr w:type="spellStart"/>
      <w:r w:rsidR="00855C95" w:rsidRPr="00855C95">
        <w:t>eurov</w:t>
      </w:r>
      <w:proofErr w:type="spellEnd"/>
      <w:r w:rsidR="00855C95" w:rsidRPr="00855C95">
        <w:t xml:space="preserve">. </w:t>
      </w:r>
    </w:p>
    <w:p w:rsidR="00855C95" w:rsidRPr="00855C95" w:rsidRDefault="00855C95" w:rsidP="00855C95">
      <w:pPr>
        <w:tabs>
          <w:tab w:val="left" w:pos="567"/>
          <w:tab w:val="left" w:pos="993"/>
        </w:tabs>
        <w:spacing w:line="240" w:lineRule="auto"/>
      </w:pPr>
    </w:p>
    <w:p w:rsidR="00855C95" w:rsidRPr="00855C95" w:rsidRDefault="00DD5D8F" w:rsidP="00855C95">
      <w:pPr>
        <w:tabs>
          <w:tab w:val="left" w:pos="567"/>
          <w:tab w:val="left" w:pos="993"/>
        </w:tabs>
        <w:spacing w:line="240" w:lineRule="auto"/>
      </w:pPr>
      <w:r>
        <w:tab/>
      </w:r>
      <w:r>
        <w:tab/>
      </w:r>
      <w:r w:rsidR="00855C95" w:rsidRPr="00855C95">
        <w:t xml:space="preserve">(4) Že plačana pristojbina iz prejšnjega odstavka se potrošniku vrne, če ponudnik ne soglaša s pobudo potrošnika za začetek postopka ali soglasje umakne v skladu s četrtim odstavkom 17. člena tega zakona. </w:t>
      </w:r>
    </w:p>
    <w:p w:rsidR="00855C95" w:rsidRPr="00855C95" w:rsidRDefault="00855C95" w:rsidP="00855C95">
      <w:pPr>
        <w:tabs>
          <w:tab w:val="left" w:pos="567"/>
          <w:tab w:val="left" w:pos="993"/>
        </w:tabs>
        <w:spacing w:line="240" w:lineRule="auto"/>
      </w:pPr>
    </w:p>
    <w:p w:rsidR="00855C95" w:rsidRPr="00855C95" w:rsidRDefault="00DD5D8F" w:rsidP="00855C95">
      <w:pPr>
        <w:tabs>
          <w:tab w:val="left" w:pos="567"/>
          <w:tab w:val="left" w:pos="993"/>
        </w:tabs>
        <w:spacing w:line="240" w:lineRule="auto"/>
      </w:pPr>
      <w:r>
        <w:tab/>
      </w:r>
      <w:r>
        <w:tab/>
      </w:r>
      <w:r w:rsidR="00855C95" w:rsidRPr="00855C95">
        <w:t xml:space="preserve">(5) Potrošnik nosi stroške svojega pooblaščenca ali tretje osebe, če jo ima, ter stroške izvedenskega mnenja, ki ga potrošnik zahteva, čeprav izvajalec </w:t>
      </w:r>
      <w:proofErr w:type="spellStart"/>
      <w:r w:rsidR="00855C95" w:rsidRPr="00855C95">
        <w:t>IRPS</w:t>
      </w:r>
      <w:proofErr w:type="spellEnd"/>
      <w:r w:rsidR="00855C95" w:rsidRPr="00855C95">
        <w:t xml:space="preserve"> oceni, da je mogoče rešiti spor tudi brez njega. </w:t>
      </w:r>
    </w:p>
    <w:p w:rsidR="00855C95" w:rsidRPr="00855C95" w:rsidRDefault="00855C95" w:rsidP="00855C95">
      <w:pPr>
        <w:tabs>
          <w:tab w:val="left" w:pos="567"/>
          <w:tab w:val="left" w:pos="993"/>
        </w:tabs>
        <w:spacing w:line="240" w:lineRule="auto"/>
      </w:pPr>
    </w:p>
    <w:p w:rsidR="00855C95" w:rsidRPr="00855C95" w:rsidRDefault="00DD5D8F" w:rsidP="00855C95">
      <w:pPr>
        <w:tabs>
          <w:tab w:val="left" w:pos="567"/>
          <w:tab w:val="left" w:pos="993"/>
        </w:tabs>
        <w:spacing w:line="240" w:lineRule="auto"/>
      </w:pPr>
      <w:r>
        <w:tab/>
      </w:r>
      <w:r>
        <w:tab/>
      </w:r>
      <w:r w:rsidR="00855C95" w:rsidRPr="00855C95">
        <w:t>(6) V postopku se zagotavlja varstvo osebnih podatkov v skladu s pravili</w:t>
      </w:r>
      <w:r w:rsidR="008A15E5">
        <w:t xml:space="preserve"> </w:t>
      </w:r>
      <w:r w:rsidR="00855C95" w:rsidRPr="00855C95">
        <w:t>varstva osebnih podatkov ter poslovne skrivnosti.</w:t>
      </w:r>
    </w:p>
    <w:p w:rsidR="00855C95" w:rsidRPr="00855C95" w:rsidRDefault="00855C95" w:rsidP="00855C95">
      <w:pPr>
        <w:tabs>
          <w:tab w:val="left" w:pos="567"/>
          <w:tab w:val="left" w:pos="993"/>
        </w:tabs>
        <w:spacing w:line="240" w:lineRule="auto"/>
      </w:pPr>
    </w:p>
    <w:p w:rsidR="00855C95" w:rsidRPr="00855C95" w:rsidRDefault="00DD5D8F" w:rsidP="00855C95">
      <w:pPr>
        <w:tabs>
          <w:tab w:val="left" w:pos="567"/>
          <w:tab w:val="left" w:pos="993"/>
        </w:tabs>
        <w:spacing w:line="240" w:lineRule="auto"/>
      </w:pPr>
      <w:r>
        <w:tab/>
      </w:r>
      <w:r>
        <w:tab/>
      </w:r>
      <w:r w:rsidR="00855C95" w:rsidRPr="00855C95">
        <w:t xml:space="preserve">(7) Vsi podatki, ki izvirajo iz postopka ali so z njim povezani, so zaupni, razen če so se stranke sporazumele drugače, če njihovo razkritje zahteva zakon, ali če je razkritje potrebno za izpolnitev ali prisilno izvršitev odločbe o rešitvi spora. </w:t>
      </w:r>
    </w:p>
    <w:p w:rsidR="00855C95" w:rsidRPr="00855C95" w:rsidRDefault="00855C95" w:rsidP="00855C95">
      <w:pPr>
        <w:tabs>
          <w:tab w:val="left" w:pos="567"/>
          <w:tab w:val="left" w:pos="993"/>
        </w:tabs>
        <w:spacing w:line="240" w:lineRule="auto"/>
      </w:pPr>
    </w:p>
    <w:p w:rsidR="00855C95" w:rsidRPr="00855C95" w:rsidRDefault="00855C95" w:rsidP="00855C95">
      <w:pPr>
        <w:tabs>
          <w:tab w:val="left" w:pos="567"/>
          <w:tab w:val="left" w:pos="993"/>
        </w:tabs>
        <w:spacing w:line="240" w:lineRule="auto"/>
      </w:pPr>
    </w:p>
    <w:p w:rsidR="00855C95" w:rsidRPr="00855C95" w:rsidRDefault="00855C95" w:rsidP="00DD5D8F">
      <w:pPr>
        <w:tabs>
          <w:tab w:val="left" w:pos="567"/>
          <w:tab w:val="left" w:pos="993"/>
        </w:tabs>
        <w:spacing w:line="240" w:lineRule="auto"/>
        <w:jc w:val="center"/>
      </w:pPr>
      <w:r w:rsidRPr="00855C95">
        <w:t>12. člen</w:t>
      </w:r>
    </w:p>
    <w:p w:rsidR="00855C95" w:rsidRPr="00855C95" w:rsidRDefault="00855C95" w:rsidP="00DD5D8F">
      <w:pPr>
        <w:tabs>
          <w:tab w:val="left" w:pos="567"/>
          <w:tab w:val="left" w:pos="993"/>
        </w:tabs>
        <w:spacing w:line="240" w:lineRule="auto"/>
        <w:jc w:val="center"/>
      </w:pPr>
      <w:r w:rsidRPr="00855C95">
        <w:t>(kodeks in podrobnejša pravila</w:t>
      </w:r>
      <w:r w:rsidR="00CB32C0">
        <w:t xml:space="preserve"> postopka</w:t>
      </w:r>
      <w:r w:rsidRPr="00855C95">
        <w:t>)</w:t>
      </w:r>
    </w:p>
    <w:p w:rsidR="00855C95" w:rsidRPr="00855C95" w:rsidRDefault="00855C95" w:rsidP="00855C95">
      <w:pPr>
        <w:tabs>
          <w:tab w:val="left" w:pos="567"/>
          <w:tab w:val="left" w:pos="993"/>
        </w:tabs>
        <w:spacing w:line="240" w:lineRule="auto"/>
      </w:pPr>
    </w:p>
    <w:p w:rsidR="00855C95" w:rsidRPr="00855C95" w:rsidRDefault="00DD5D8F" w:rsidP="00855C95">
      <w:pPr>
        <w:tabs>
          <w:tab w:val="left" w:pos="567"/>
          <w:tab w:val="left" w:pos="993"/>
        </w:tabs>
        <w:spacing w:line="240" w:lineRule="auto"/>
      </w:pPr>
      <w:r>
        <w:tab/>
      </w:r>
      <w:r>
        <w:tab/>
      </w:r>
      <w:r w:rsidR="00855C95" w:rsidRPr="00855C95">
        <w:t xml:space="preserve">(1) Izvajalec </w:t>
      </w:r>
      <w:proofErr w:type="spellStart"/>
      <w:r w:rsidR="00855C95" w:rsidRPr="00855C95">
        <w:t>IRPS</w:t>
      </w:r>
      <w:proofErr w:type="spellEnd"/>
      <w:r w:rsidR="00855C95" w:rsidRPr="00855C95">
        <w:t xml:space="preserve"> sprejme kodeks etičnih standardov za vodenje postopkov (v nadaljnjem besedilu: kodeks) in podrobnejša pravila postopka.</w:t>
      </w:r>
    </w:p>
    <w:p w:rsidR="00855C95" w:rsidRPr="00855C95" w:rsidRDefault="00855C95" w:rsidP="00855C95">
      <w:pPr>
        <w:tabs>
          <w:tab w:val="left" w:pos="567"/>
          <w:tab w:val="left" w:pos="993"/>
        </w:tabs>
        <w:spacing w:line="240" w:lineRule="auto"/>
      </w:pPr>
    </w:p>
    <w:p w:rsidR="00855C95" w:rsidRPr="00855C95" w:rsidRDefault="00DD5D8F" w:rsidP="00855C95">
      <w:pPr>
        <w:tabs>
          <w:tab w:val="left" w:pos="567"/>
          <w:tab w:val="left" w:pos="993"/>
        </w:tabs>
        <w:spacing w:line="240" w:lineRule="auto"/>
      </w:pPr>
      <w:r>
        <w:tab/>
      </w:r>
      <w:r>
        <w:tab/>
      </w:r>
      <w:r w:rsidR="00855C95" w:rsidRPr="00855C95">
        <w:t xml:space="preserve">(2) Izvajalec </w:t>
      </w:r>
      <w:proofErr w:type="spellStart"/>
      <w:r w:rsidR="00855C95" w:rsidRPr="00855C95">
        <w:t>IRPS</w:t>
      </w:r>
      <w:proofErr w:type="spellEnd"/>
      <w:r w:rsidR="00855C95" w:rsidRPr="00855C95">
        <w:t xml:space="preserve"> v kodeksu določi zlasti:</w:t>
      </w:r>
    </w:p>
    <w:p w:rsidR="00855C95" w:rsidRPr="00855C95" w:rsidRDefault="00855C95" w:rsidP="00DD5D8F">
      <w:pPr>
        <w:pStyle w:val="Odstavekseznama"/>
        <w:numPr>
          <w:ilvl w:val="0"/>
          <w:numId w:val="9"/>
        </w:numPr>
        <w:tabs>
          <w:tab w:val="left" w:pos="567"/>
          <w:tab w:val="left" w:pos="993"/>
        </w:tabs>
        <w:spacing w:line="240" w:lineRule="auto"/>
      </w:pPr>
      <w:r w:rsidRPr="00855C95">
        <w:t xml:space="preserve">ukrepe za krepitev ugleda in integritete izvajalca </w:t>
      </w:r>
      <w:proofErr w:type="spellStart"/>
      <w:r w:rsidRPr="00855C95">
        <w:t>IRPS</w:t>
      </w:r>
      <w:proofErr w:type="spellEnd"/>
      <w:r w:rsidRPr="00855C95">
        <w:t xml:space="preserve"> in oseb, ki vodijo ali sodelujejo v postopkih </w:t>
      </w:r>
      <w:proofErr w:type="spellStart"/>
      <w:r w:rsidRPr="00855C95">
        <w:t>IRPS</w:t>
      </w:r>
      <w:proofErr w:type="spellEnd"/>
      <w:r w:rsidRPr="00855C95">
        <w:t>;</w:t>
      </w:r>
    </w:p>
    <w:p w:rsidR="00855C95" w:rsidRPr="00855C95" w:rsidRDefault="00855C95" w:rsidP="00DD5D8F">
      <w:pPr>
        <w:pStyle w:val="Odstavekseznama"/>
        <w:numPr>
          <w:ilvl w:val="0"/>
          <w:numId w:val="9"/>
        </w:numPr>
        <w:tabs>
          <w:tab w:val="left" w:pos="567"/>
          <w:tab w:val="left" w:pos="993"/>
        </w:tabs>
        <w:spacing w:line="240" w:lineRule="auto"/>
      </w:pPr>
      <w:r w:rsidRPr="00855C95">
        <w:t xml:space="preserve">način izbire oseb, ki vodijo ali sodelujejo v postopkih </w:t>
      </w:r>
      <w:proofErr w:type="spellStart"/>
      <w:r w:rsidRPr="00855C95">
        <w:t>IRPS</w:t>
      </w:r>
      <w:proofErr w:type="spellEnd"/>
      <w:r w:rsidRPr="00855C95">
        <w:t>;</w:t>
      </w:r>
    </w:p>
    <w:p w:rsidR="00855C95" w:rsidRPr="00855C95" w:rsidRDefault="00855C95" w:rsidP="00DD5D8F">
      <w:pPr>
        <w:pStyle w:val="Odstavekseznama"/>
        <w:numPr>
          <w:ilvl w:val="0"/>
          <w:numId w:val="9"/>
        </w:numPr>
        <w:tabs>
          <w:tab w:val="left" w:pos="567"/>
          <w:tab w:val="left" w:pos="993"/>
        </w:tabs>
        <w:spacing w:line="240" w:lineRule="auto"/>
      </w:pPr>
      <w:r w:rsidRPr="00855C95">
        <w:t xml:space="preserve">pravila v zvezi s preprečevanjem navzkrižja interesov oseb, ki vodijo ali sodelujejo v postopku </w:t>
      </w:r>
      <w:proofErr w:type="spellStart"/>
      <w:r w:rsidRPr="00855C95">
        <w:t>IRPS</w:t>
      </w:r>
      <w:proofErr w:type="spellEnd"/>
      <w:r w:rsidRPr="00855C95">
        <w:t>.</w:t>
      </w:r>
    </w:p>
    <w:p w:rsidR="00855C95" w:rsidRPr="00855C95" w:rsidRDefault="00855C95" w:rsidP="00855C95">
      <w:pPr>
        <w:tabs>
          <w:tab w:val="left" w:pos="567"/>
          <w:tab w:val="left" w:pos="993"/>
        </w:tabs>
        <w:spacing w:line="240" w:lineRule="auto"/>
      </w:pPr>
    </w:p>
    <w:p w:rsidR="00855C95" w:rsidRPr="00855C95" w:rsidRDefault="00DD5D8F" w:rsidP="00855C95">
      <w:pPr>
        <w:tabs>
          <w:tab w:val="left" w:pos="567"/>
          <w:tab w:val="left" w:pos="993"/>
        </w:tabs>
        <w:spacing w:line="240" w:lineRule="auto"/>
      </w:pPr>
      <w:r>
        <w:tab/>
      </w:r>
      <w:r>
        <w:tab/>
      </w:r>
      <w:r w:rsidR="00855C95" w:rsidRPr="00855C95">
        <w:t xml:space="preserve">(3) Izvajalec </w:t>
      </w:r>
      <w:proofErr w:type="spellStart"/>
      <w:r w:rsidR="00855C95" w:rsidRPr="00855C95">
        <w:t>IRPS</w:t>
      </w:r>
      <w:proofErr w:type="spellEnd"/>
      <w:r w:rsidR="00855C95" w:rsidRPr="00855C95">
        <w:t xml:space="preserve"> v pravilih postopka </w:t>
      </w:r>
      <w:proofErr w:type="spellStart"/>
      <w:r w:rsidR="00855C95" w:rsidRPr="00855C95">
        <w:t>IRPS</w:t>
      </w:r>
      <w:proofErr w:type="spellEnd"/>
      <w:r w:rsidR="00855C95" w:rsidRPr="00855C95">
        <w:t xml:space="preserve"> opredeli zlasti: </w:t>
      </w:r>
    </w:p>
    <w:p w:rsidR="00855C95" w:rsidRPr="00855C95" w:rsidRDefault="00855C95" w:rsidP="00DD5D8F">
      <w:pPr>
        <w:pStyle w:val="Odstavekseznama"/>
        <w:numPr>
          <w:ilvl w:val="0"/>
          <w:numId w:val="10"/>
        </w:numPr>
        <w:tabs>
          <w:tab w:val="left" w:pos="567"/>
          <w:tab w:val="left" w:pos="993"/>
        </w:tabs>
        <w:spacing w:line="240" w:lineRule="auto"/>
      </w:pPr>
      <w:r w:rsidRPr="00855C95">
        <w:t xml:space="preserve">vrste oziroma področja potrošniških sporov, za katera je pristojen izvajalec </w:t>
      </w:r>
      <w:proofErr w:type="spellStart"/>
      <w:r w:rsidRPr="00855C95">
        <w:t>IRPS</w:t>
      </w:r>
      <w:proofErr w:type="spellEnd"/>
      <w:r w:rsidRPr="00855C95">
        <w:t>;</w:t>
      </w:r>
    </w:p>
    <w:p w:rsidR="00855C95" w:rsidRPr="00855C95" w:rsidRDefault="00855C95" w:rsidP="00DD5D8F">
      <w:pPr>
        <w:pStyle w:val="Odstavekseznama"/>
        <w:numPr>
          <w:ilvl w:val="0"/>
          <w:numId w:val="10"/>
        </w:numPr>
        <w:tabs>
          <w:tab w:val="left" w:pos="567"/>
          <w:tab w:val="left" w:pos="993"/>
        </w:tabs>
        <w:spacing w:line="240" w:lineRule="auto"/>
      </w:pPr>
      <w:r w:rsidRPr="00855C95">
        <w:t xml:space="preserve">vrste postopkov reševanja sporov v skladu s prvim odstavkom 19. člena tega zakona in podatek, ali je izid postopka zavezujoče ali </w:t>
      </w:r>
      <w:proofErr w:type="spellStart"/>
      <w:r w:rsidRPr="00855C95">
        <w:t>nezavezujoče</w:t>
      </w:r>
      <w:proofErr w:type="spellEnd"/>
      <w:r w:rsidRPr="00855C95">
        <w:t xml:space="preserve"> narave;</w:t>
      </w:r>
    </w:p>
    <w:p w:rsidR="00855C95" w:rsidRPr="00855C95" w:rsidRDefault="00855C95" w:rsidP="00DD5D8F">
      <w:pPr>
        <w:pStyle w:val="Odstavekseznama"/>
        <w:numPr>
          <w:ilvl w:val="0"/>
          <w:numId w:val="10"/>
        </w:numPr>
        <w:tabs>
          <w:tab w:val="left" w:pos="567"/>
          <w:tab w:val="left" w:pos="993"/>
        </w:tabs>
        <w:spacing w:line="240" w:lineRule="auto"/>
      </w:pPr>
      <w:r w:rsidRPr="00855C95">
        <w:t>način reševanja sporov v skladu z drugim odstavkom 19. člena tega zakona;</w:t>
      </w:r>
    </w:p>
    <w:p w:rsidR="00855C95" w:rsidRPr="00855C95" w:rsidRDefault="00855C95" w:rsidP="00DD5D8F">
      <w:pPr>
        <w:pStyle w:val="Odstavekseznama"/>
        <w:numPr>
          <w:ilvl w:val="0"/>
          <w:numId w:val="10"/>
        </w:numPr>
        <w:tabs>
          <w:tab w:val="left" w:pos="567"/>
          <w:tab w:val="left" w:pos="993"/>
        </w:tabs>
        <w:spacing w:line="240" w:lineRule="auto"/>
      </w:pPr>
      <w:r w:rsidRPr="00855C95">
        <w:t xml:space="preserve">morebitne omejitve obravnavanja vrednosti spora v skladu s tretjo alinejo drugega odstavka 16. člena tega zakona;  </w:t>
      </w:r>
    </w:p>
    <w:p w:rsidR="00855C95" w:rsidRPr="00855C95" w:rsidRDefault="00855C95" w:rsidP="00DD5D8F">
      <w:pPr>
        <w:pStyle w:val="Odstavekseznama"/>
        <w:numPr>
          <w:ilvl w:val="0"/>
          <w:numId w:val="10"/>
        </w:numPr>
        <w:tabs>
          <w:tab w:val="left" w:pos="567"/>
          <w:tab w:val="left" w:pos="993"/>
        </w:tabs>
        <w:spacing w:line="240" w:lineRule="auto"/>
      </w:pPr>
      <w:r w:rsidRPr="00855C95">
        <w:t xml:space="preserve">predpise in druga pravila, ki jih izvajalec </w:t>
      </w:r>
      <w:proofErr w:type="spellStart"/>
      <w:r w:rsidRPr="00855C95">
        <w:t>IRPS</w:t>
      </w:r>
      <w:proofErr w:type="spellEnd"/>
      <w:r w:rsidRPr="00855C95">
        <w:t xml:space="preserve"> uporablja kot podlago za reševanje sporov; </w:t>
      </w:r>
    </w:p>
    <w:p w:rsidR="00855C95" w:rsidRPr="00855C95" w:rsidRDefault="00855C95" w:rsidP="00DD5D8F">
      <w:pPr>
        <w:pStyle w:val="Odstavekseznama"/>
        <w:numPr>
          <w:ilvl w:val="0"/>
          <w:numId w:val="10"/>
        </w:numPr>
        <w:tabs>
          <w:tab w:val="left" w:pos="567"/>
          <w:tab w:val="left" w:pos="993"/>
        </w:tabs>
        <w:spacing w:line="240" w:lineRule="auto"/>
      </w:pPr>
      <w:r w:rsidRPr="00855C95">
        <w:t>morebitno zahtevo po obveznem predhodnem reševanju spora neposredno pri ponudniku;</w:t>
      </w:r>
    </w:p>
    <w:p w:rsidR="00855C95" w:rsidRPr="00855C95" w:rsidRDefault="00855C95" w:rsidP="00DD5D8F">
      <w:pPr>
        <w:pStyle w:val="Odstavekseznama"/>
        <w:numPr>
          <w:ilvl w:val="0"/>
          <w:numId w:val="10"/>
        </w:numPr>
        <w:tabs>
          <w:tab w:val="left" w:pos="567"/>
          <w:tab w:val="left" w:pos="993"/>
        </w:tabs>
        <w:spacing w:line="240" w:lineRule="auto"/>
      </w:pPr>
      <w:r w:rsidRPr="00855C95">
        <w:t>razloge, na podlagi katerih izvajalec zavrne pobudo za začetek postopka;</w:t>
      </w:r>
    </w:p>
    <w:p w:rsidR="00855C95" w:rsidRPr="00855C95" w:rsidRDefault="00855C95" w:rsidP="00DD5D8F">
      <w:pPr>
        <w:pStyle w:val="Odstavekseznama"/>
        <w:numPr>
          <w:ilvl w:val="0"/>
          <w:numId w:val="10"/>
        </w:numPr>
        <w:tabs>
          <w:tab w:val="left" w:pos="567"/>
          <w:tab w:val="left" w:pos="993"/>
        </w:tabs>
        <w:spacing w:line="240" w:lineRule="auto"/>
      </w:pPr>
      <w:r w:rsidRPr="00855C95">
        <w:lastRenderedPageBreak/>
        <w:t>drug jezik, v katerem lahko potrošnik vloži pobudo za začetek postopka in v katerem poteka postopek;</w:t>
      </w:r>
    </w:p>
    <w:p w:rsidR="00855C95" w:rsidRPr="00855C95" w:rsidRDefault="00855C95" w:rsidP="00DD5D8F">
      <w:pPr>
        <w:pStyle w:val="Odstavekseznama"/>
        <w:numPr>
          <w:ilvl w:val="0"/>
          <w:numId w:val="10"/>
        </w:numPr>
        <w:tabs>
          <w:tab w:val="left" w:pos="567"/>
          <w:tab w:val="left" w:pos="993"/>
        </w:tabs>
        <w:spacing w:line="240" w:lineRule="auto"/>
      </w:pPr>
      <w:r w:rsidRPr="00855C95">
        <w:t>pravila glede plačila stroškov postopka, vključno z morebitno pristojbino, ki jo mora plačati potrošnik;</w:t>
      </w:r>
    </w:p>
    <w:p w:rsidR="00855C95" w:rsidRPr="00855C95" w:rsidRDefault="00855C95" w:rsidP="00DD5D8F">
      <w:pPr>
        <w:pStyle w:val="Odstavekseznama"/>
        <w:numPr>
          <w:ilvl w:val="0"/>
          <w:numId w:val="10"/>
        </w:numPr>
        <w:tabs>
          <w:tab w:val="left" w:pos="567"/>
          <w:tab w:val="left" w:pos="993"/>
        </w:tabs>
        <w:spacing w:line="240" w:lineRule="auto"/>
      </w:pPr>
      <w:r w:rsidRPr="00855C95">
        <w:t>rok za vložitev pobude, ki ne sme biti krajši od enega leta od vložitve pritožbe pri ponudniku.</w:t>
      </w:r>
    </w:p>
    <w:p w:rsidR="00855C95" w:rsidRPr="00855C95" w:rsidRDefault="00855C95" w:rsidP="00855C95">
      <w:pPr>
        <w:tabs>
          <w:tab w:val="left" w:pos="567"/>
          <w:tab w:val="left" w:pos="993"/>
        </w:tabs>
        <w:spacing w:line="240" w:lineRule="auto"/>
        <w:rPr>
          <w:highlight w:val="yellow"/>
        </w:rPr>
      </w:pPr>
    </w:p>
    <w:p w:rsidR="00855C95" w:rsidRPr="00855C95" w:rsidRDefault="00855C95" w:rsidP="00855C95">
      <w:pPr>
        <w:tabs>
          <w:tab w:val="left" w:pos="567"/>
          <w:tab w:val="left" w:pos="993"/>
        </w:tabs>
        <w:spacing w:line="240" w:lineRule="auto"/>
      </w:pPr>
    </w:p>
    <w:p w:rsidR="00855C95" w:rsidRPr="00855C95" w:rsidRDefault="00855C95" w:rsidP="00DD5D8F">
      <w:pPr>
        <w:tabs>
          <w:tab w:val="left" w:pos="567"/>
          <w:tab w:val="left" w:pos="993"/>
        </w:tabs>
        <w:spacing w:line="240" w:lineRule="auto"/>
        <w:jc w:val="center"/>
      </w:pPr>
      <w:r w:rsidRPr="00855C95">
        <w:t>13. člen</w:t>
      </w:r>
    </w:p>
    <w:p w:rsidR="00855C95" w:rsidRPr="00855C95" w:rsidRDefault="00855C95" w:rsidP="00DD5D8F">
      <w:pPr>
        <w:tabs>
          <w:tab w:val="left" w:pos="567"/>
          <w:tab w:val="left" w:pos="993"/>
        </w:tabs>
        <w:spacing w:line="240" w:lineRule="auto"/>
        <w:jc w:val="center"/>
      </w:pPr>
      <w:r w:rsidRPr="00855C95">
        <w:t>(vsebina pobude za začetek postopka)</w:t>
      </w:r>
    </w:p>
    <w:p w:rsidR="00855C95" w:rsidRPr="00855C95" w:rsidRDefault="00855C95" w:rsidP="00855C95">
      <w:pPr>
        <w:tabs>
          <w:tab w:val="left" w:pos="567"/>
          <w:tab w:val="left" w:pos="993"/>
        </w:tabs>
        <w:spacing w:line="240" w:lineRule="auto"/>
      </w:pPr>
    </w:p>
    <w:p w:rsidR="00855C95" w:rsidRPr="00855C95" w:rsidRDefault="00DD5D8F" w:rsidP="00855C95">
      <w:pPr>
        <w:tabs>
          <w:tab w:val="left" w:pos="567"/>
          <w:tab w:val="left" w:pos="993"/>
        </w:tabs>
        <w:spacing w:line="240" w:lineRule="auto"/>
      </w:pPr>
      <w:r>
        <w:tab/>
      </w:r>
      <w:r>
        <w:tab/>
      </w:r>
      <w:r w:rsidR="00855C95" w:rsidRPr="00855C95">
        <w:t xml:space="preserve">(1) Potrošnik vloži pri izvajalcu </w:t>
      </w:r>
      <w:proofErr w:type="spellStart"/>
      <w:r w:rsidR="00855C95" w:rsidRPr="00855C95">
        <w:t>IRPS</w:t>
      </w:r>
      <w:proofErr w:type="spellEnd"/>
      <w:r w:rsidR="00855C95" w:rsidRPr="00855C95">
        <w:t xml:space="preserve"> pisno pobudo za začetek postopka, ki mora vsebovati:</w:t>
      </w:r>
    </w:p>
    <w:p w:rsidR="00855C95" w:rsidRPr="00855C95" w:rsidRDefault="00855C95" w:rsidP="00DD5D8F">
      <w:pPr>
        <w:pStyle w:val="Odstavekseznama"/>
        <w:numPr>
          <w:ilvl w:val="0"/>
          <w:numId w:val="11"/>
        </w:numPr>
        <w:tabs>
          <w:tab w:val="left" w:pos="567"/>
          <w:tab w:val="left" w:pos="993"/>
        </w:tabs>
        <w:spacing w:line="240" w:lineRule="auto"/>
      </w:pPr>
      <w:r w:rsidRPr="00855C95">
        <w:t>osebno ime;</w:t>
      </w:r>
    </w:p>
    <w:p w:rsidR="00855C95" w:rsidRPr="00855C95" w:rsidRDefault="00855C95" w:rsidP="00DD5D8F">
      <w:pPr>
        <w:pStyle w:val="Odstavekseznama"/>
        <w:numPr>
          <w:ilvl w:val="0"/>
          <w:numId w:val="11"/>
        </w:numPr>
        <w:tabs>
          <w:tab w:val="left" w:pos="567"/>
          <w:tab w:val="left" w:pos="993"/>
        </w:tabs>
        <w:spacing w:line="240" w:lineRule="auto"/>
      </w:pPr>
      <w:r w:rsidRPr="00855C95">
        <w:t>naslov prebivališča;</w:t>
      </w:r>
    </w:p>
    <w:p w:rsidR="00855C95" w:rsidRPr="00855C95" w:rsidRDefault="00855C95" w:rsidP="00DD5D8F">
      <w:pPr>
        <w:pStyle w:val="Odstavekseznama"/>
        <w:numPr>
          <w:ilvl w:val="0"/>
          <w:numId w:val="11"/>
        </w:numPr>
        <w:tabs>
          <w:tab w:val="left" w:pos="567"/>
          <w:tab w:val="left" w:pos="993"/>
        </w:tabs>
        <w:spacing w:line="240" w:lineRule="auto"/>
      </w:pPr>
      <w:r w:rsidRPr="00855C95">
        <w:t>elektronski naslov;</w:t>
      </w:r>
    </w:p>
    <w:p w:rsidR="00855C95" w:rsidRPr="00855C95" w:rsidRDefault="00855C95" w:rsidP="00DD5D8F">
      <w:pPr>
        <w:pStyle w:val="Odstavekseznama"/>
        <w:numPr>
          <w:ilvl w:val="0"/>
          <w:numId w:val="11"/>
        </w:numPr>
        <w:tabs>
          <w:tab w:val="left" w:pos="567"/>
          <w:tab w:val="left" w:pos="993"/>
        </w:tabs>
        <w:spacing w:line="240" w:lineRule="auto"/>
      </w:pPr>
      <w:r w:rsidRPr="00855C95">
        <w:t xml:space="preserve">podatke o ponudniku; </w:t>
      </w:r>
    </w:p>
    <w:p w:rsidR="00855C95" w:rsidRPr="00855C95" w:rsidRDefault="00855C95" w:rsidP="00DD5D8F">
      <w:pPr>
        <w:pStyle w:val="Odstavekseznama"/>
        <w:numPr>
          <w:ilvl w:val="0"/>
          <w:numId w:val="11"/>
        </w:numPr>
        <w:tabs>
          <w:tab w:val="left" w:pos="567"/>
          <w:tab w:val="left" w:pos="993"/>
        </w:tabs>
        <w:spacing w:line="240" w:lineRule="auto"/>
      </w:pPr>
      <w:r w:rsidRPr="00855C95">
        <w:t xml:space="preserve">dejstva v zvezi z domnevnimi kršitvami ponudnika; </w:t>
      </w:r>
    </w:p>
    <w:p w:rsidR="00855C95" w:rsidRPr="00855C95" w:rsidRDefault="00855C95" w:rsidP="00DD5D8F">
      <w:pPr>
        <w:pStyle w:val="Odstavekseznama"/>
        <w:numPr>
          <w:ilvl w:val="0"/>
          <w:numId w:val="11"/>
        </w:numPr>
        <w:tabs>
          <w:tab w:val="left" w:pos="567"/>
          <w:tab w:val="left" w:pos="993"/>
        </w:tabs>
        <w:spacing w:line="240" w:lineRule="auto"/>
      </w:pPr>
      <w:r w:rsidRPr="00855C95">
        <w:t>predloge dokazov, na katere opira pobudo;</w:t>
      </w:r>
    </w:p>
    <w:p w:rsidR="00855C95" w:rsidRPr="00855C95" w:rsidRDefault="00855C95" w:rsidP="00DD5D8F">
      <w:pPr>
        <w:pStyle w:val="Odstavekseznama"/>
        <w:numPr>
          <w:ilvl w:val="0"/>
          <w:numId w:val="11"/>
        </w:numPr>
        <w:tabs>
          <w:tab w:val="left" w:pos="567"/>
          <w:tab w:val="left" w:pos="993"/>
        </w:tabs>
        <w:spacing w:line="240" w:lineRule="auto"/>
      </w:pPr>
      <w:r w:rsidRPr="00855C95">
        <w:t xml:space="preserve">izjavo, da o zadevi ne teče upravni ali sodni postopek ali postopek pri drugem izvajalcu </w:t>
      </w:r>
      <w:proofErr w:type="spellStart"/>
      <w:r w:rsidRPr="00855C95">
        <w:t>IRPS</w:t>
      </w:r>
      <w:proofErr w:type="spellEnd"/>
      <w:r w:rsidRPr="00855C95">
        <w:t>.</w:t>
      </w:r>
    </w:p>
    <w:p w:rsidR="00855C95" w:rsidRPr="00855C95" w:rsidRDefault="00855C95" w:rsidP="00855C95">
      <w:pPr>
        <w:tabs>
          <w:tab w:val="left" w:pos="567"/>
          <w:tab w:val="left" w:pos="993"/>
        </w:tabs>
        <w:spacing w:line="240" w:lineRule="auto"/>
      </w:pPr>
    </w:p>
    <w:p w:rsidR="00855C95" w:rsidRPr="00855C95" w:rsidRDefault="00DD5D8F" w:rsidP="00855C95">
      <w:pPr>
        <w:tabs>
          <w:tab w:val="left" w:pos="567"/>
          <w:tab w:val="left" w:pos="993"/>
        </w:tabs>
        <w:spacing w:line="240" w:lineRule="auto"/>
      </w:pPr>
      <w:r>
        <w:tab/>
      </w:r>
      <w:r>
        <w:tab/>
      </w:r>
      <w:r w:rsidR="00855C95" w:rsidRPr="00855C95">
        <w:t xml:space="preserve">(2) Izvajalec </w:t>
      </w:r>
      <w:proofErr w:type="spellStart"/>
      <w:r w:rsidR="00855C95" w:rsidRPr="00855C95">
        <w:t>IRPS</w:t>
      </w:r>
      <w:proofErr w:type="spellEnd"/>
      <w:r w:rsidR="00855C95" w:rsidRPr="00855C95">
        <w:t xml:space="preserve"> na svoji spletni strani, po navadni in elektronski pošti omogoči potrošniku vložitev pobude za začetek postopka.</w:t>
      </w:r>
    </w:p>
    <w:p w:rsidR="00855C95" w:rsidRPr="00855C95" w:rsidRDefault="00855C95" w:rsidP="00855C95">
      <w:pPr>
        <w:tabs>
          <w:tab w:val="left" w:pos="567"/>
          <w:tab w:val="left" w:pos="993"/>
        </w:tabs>
        <w:spacing w:line="240" w:lineRule="auto"/>
      </w:pPr>
    </w:p>
    <w:p w:rsidR="00855C95" w:rsidRPr="00855C95" w:rsidRDefault="00855C95" w:rsidP="00855C95">
      <w:pPr>
        <w:tabs>
          <w:tab w:val="left" w:pos="567"/>
          <w:tab w:val="left" w:pos="993"/>
        </w:tabs>
        <w:spacing w:line="240" w:lineRule="auto"/>
      </w:pPr>
    </w:p>
    <w:p w:rsidR="00855C95" w:rsidRPr="00855C95" w:rsidRDefault="00855C95" w:rsidP="00DD5D8F">
      <w:pPr>
        <w:tabs>
          <w:tab w:val="left" w:pos="567"/>
          <w:tab w:val="left" w:pos="993"/>
        </w:tabs>
        <w:spacing w:line="240" w:lineRule="auto"/>
        <w:jc w:val="center"/>
      </w:pPr>
      <w:r w:rsidRPr="00855C95">
        <w:t>14. člen</w:t>
      </w:r>
    </w:p>
    <w:p w:rsidR="00855C95" w:rsidRPr="00855C95" w:rsidRDefault="00855C95" w:rsidP="00DD5D8F">
      <w:pPr>
        <w:tabs>
          <w:tab w:val="left" w:pos="567"/>
          <w:tab w:val="left" w:pos="993"/>
        </w:tabs>
        <w:spacing w:line="240" w:lineRule="auto"/>
        <w:jc w:val="center"/>
      </w:pPr>
      <w:r w:rsidRPr="00855C95">
        <w:t>(začetek postopka)</w:t>
      </w:r>
    </w:p>
    <w:p w:rsidR="00855C95" w:rsidRPr="00855C95" w:rsidRDefault="00855C95" w:rsidP="00855C95">
      <w:pPr>
        <w:tabs>
          <w:tab w:val="left" w:pos="567"/>
          <w:tab w:val="left" w:pos="993"/>
        </w:tabs>
        <w:spacing w:line="240" w:lineRule="auto"/>
      </w:pPr>
    </w:p>
    <w:p w:rsidR="00855C95" w:rsidRPr="00855C95" w:rsidRDefault="00DD5D8F" w:rsidP="00855C95">
      <w:pPr>
        <w:tabs>
          <w:tab w:val="left" w:pos="567"/>
          <w:tab w:val="left" w:pos="993"/>
        </w:tabs>
        <w:spacing w:line="240" w:lineRule="auto"/>
      </w:pPr>
      <w:r>
        <w:tab/>
      </w:r>
      <w:r>
        <w:tab/>
      </w:r>
      <w:r w:rsidR="00855C95" w:rsidRPr="00855C95">
        <w:t xml:space="preserve">(1) Če je pobuda potrošnika za začetek postopka vložena na spletni strani izvajalca </w:t>
      </w:r>
      <w:proofErr w:type="spellStart"/>
      <w:r w:rsidR="00855C95" w:rsidRPr="00855C95">
        <w:t>IRPS</w:t>
      </w:r>
      <w:proofErr w:type="spellEnd"/>
      <w:r w:rsidR="00855C95" w:rsidRPr="00855C95">
        <w:t xml:space="preserve">, se šteje, da je postopek začet z dnem, ko izvajalec </w:t>
      </w:r>
      <w:proofErr w:type="spellStart"/>
      <w:r w:rsidR="00855C95" w:rsidRPr="00855C95">
        <w:t>IRPS</w:t>
      </w:r>
      <w:proofErr w:type="spellEnd"/>
      <w:r w:rsidR="00855C95" w:rsidRPr="00855C95">
        <w:t xml:space="preserve"> potrdi prejem pobude s samodejno elektronsko povratnico. </w:t>
      </w:r>
    </w:p>
    <w:p w:rsidR="00855C95" w:rsidRPr="00855C95" w:rsidRDefault="00855C95" w:rsidP="00855C95">
      <w:pPr>
        <w:tabs>
          <w:tab w:val="left" w:pos="567"/>
          <w:tab w:val="left" w:pos="993"/>
        </w:tabs>
        <w:spacing w:line="240" w:lineRule="auto"/>
      </w:pPr>
    </w:p>
    <w:p w:rsidR="00855C95" w:rsidRPr="00855C95" w:rsidRDefault="00DD5D8F" w:rsidP="00855C95">
      <w:pPr>
        <w:tabs>
          <w:tab w:val="left" w:pos="567"/>
          <w:tab w:val="left" w:pos="993"/>
        </w:tabs>
        <w:spacing w:line="240" w:lineRule="auto"/>
      </w:pPr>
      <w:r>
        <w:tab/>
      </w:r>
      <w:r>
        <w:tab/>
      </w:r>
      <w:r w:rsidR="00855C95" w:rsidRPr="00855C95">
        <w:t xml:space="preserve">(2) Če je pobuda za začetek postopka poslana po navadni pošti, se šteje, da je postopek začet z dnem, ko izvajalec </w:t>
      </w:r>
      <w:proofErr w:type="spellStart"/>
      <w:r w:rsidR="00855C95" w:rsidRPr="00855C95">
        <w:t>IRPS</w:t>
      </w:r>
      <w:proofErr w:type="spellEnd"/>
      <w:r w:rsidR="00855C95" w:rsidRPr="00855C95">
        <w:t xml:space="preserve"> prejme poštno pošiljko, če je poslana po priporočeni poštni pošiljki, pa z dnem, ko je oddana na pošto.</w:t>
      </w:r>
    </w:p>
    <w:p w:rsidR="00855C95" w:rsidRPr="00855C95" w:rsidRDefault="00855C95" w:rsidP="00855C95">
      <w:pPr>
        <w:tabs>
          <w:tab w:val="left" w:pos="567"/>
          <w:tab w:val="left" w:pos="993"/>
        </w:tabs>
        <w:spacing w:line="240" w:lineRule="auto"/>
      </w:pPr>
    </w:p>
    <w:p w:rsidR="00855C95" w:rsidRPr="00855C95" w:rsidRDefault="00DD5D8F" w:rsidP="00855C95">
      <w:pPr>
        <w:tabs>
          <w:tab w:val="left" w:pos="567"/>
          <w:tab w:val="left" w:pos="993"/>
        </w:tabs>
        <w:spacing w:line="240" w:lineRule="auto"/>
      </w:pPr>
      <w:r>
        <w:tab/>
      </w:r>
      <w:r>
        <w:tab/>
      </w:r>
      <w:r w:rsidR="00855C95" w:rsidRPr="00855C95">
        <w:t xml:space="preserve">(3) Če je pobuda za začetek postopka poslana na elektronski naslov izvajalca </w:t>
      </w:r>
      <w:proofErr w:type="spellStart"/>
      <w:r w:rsidR="00855C95" w:rsidRPr="00855C95">
        <w:t>IRPS</w:t>
      </w:r>
      <w:proofErr w:type="spellEnd"/>
      <w:r w:rsidR="00855C95" w:rsidRPr="00855C95">
        <w:t xml:space="preserve">, se šteje, da je postopek začet z dnem, ko izvajalec </w:t>
      </w:r>
      <w:proofErr w:type="spellStart"/>
      <w:r w:rsidR="00855C95" w:rsidRPr="00855C95">
        <w:t>IRPS</w:t>
      </w:r>
      <w:proofErr w:type="spellEnd"/>
      <w:r w:rsidR="00855C95" w:rsidRPr="00855C95">
        <w:t xml:space="preserve"> potrdi prejem pobude s samodejno elektronsko povratnico. </w:t>
      </w:r>
    </w:p>
    <w:p w:rsidR="00855C95" w:rsidRPr="00855C95" w:rsidRDefault="00855C95" w:rsidP="00855C95">
      <w:pPr>
        <w:tabs>
          <w:tab w:val="left" w:pos="567"/>
          <w:tab w:val="left" w:pos="993"/>
        </w:tabs>
        <w:spacing w:line="240" w:lineRule="auto"/>
      </w:pPr>
    </w:p>
    <w:p w:rsidR="00855C95" w:rsidRPr="00855C95" w:rsidRDefault="00855C95" w:rsidP="00855C95">
      <w:pPr>
        <w:tabs>
          <w:tab w:val="left" w:pos="567"/>
          <w:tab w:val="left" w:pos="993"/>
        </w:tabs>
        <w:spacing w:line="240" w:lineRule="auto"/>
      </w:pPr>
    </w:p>
    <w:p w:rsidR="00855C95" w:rsidRPr="00855C95" w:rsidRDefault="00855C95" w:rsidP="00DD5D8F">
      <w:pPr>
        <w:tabs>
          <w:tab w:val="left" w:pos="567"/>
          <w:tab w:val="left" w:pos="993"/>
        </w:tabs>
        <w:spacing w:line="240" w:lineRule="auto"/>
        <w:jc w:val="center"/>
      </w:pPr>
      <w:r w:rsidRPr="00855C95">
        <w:t>15. člen</w:t>
      </w:r>
    </w:p>
    <w:p w:rsidR="00855C95" w:rsidRPr="00855C95" w:rsidRDefault="00855C95" w:rsidP="00DD5D8F">
      <w:pPr>
        <w:tabs>
          <w:tab w:val="left" w:pos="567"/>
          <w:tab w:val="left" w:pos="993"/>
        </w:tabs>
        <w:spacing w:line="240" w:lineRule="auto"/>
        <w:jc w:val="center"/>
      </w:pPr>
      <w:r w:rsidRPr="00855C95">
        <w:t>(postopek po prejemu pobude)</w:t>
      </w:r>
    </w:p>
    <w:p w:rsidR="00855C95" w:rsidRPr="00855C95" w:rsidRDefault="00855C95" w:rsidP="00855C95">
      <w:pPr>
        <w:tabs>
          <w:tab w:val="left" w:pos="567"/>
          <w:tab w:val="left" w:pos="993"/>
        </w:tabs>
        <w:spacing w:line="240" w:lineRule="auto"/>
      </w:pPr>
    </w:p>
    <w:p w:rsidR="00855C95" w:rsidRPr="00855C95" w:rsidRDefault="00DD5D8F" w:rsidP="00855C95">
      <w:pPr>
        <w:tabs>
          <w:tab w:val="left" w:pos="567"/>
          <w:tab w:val="left" w:pos="993"/>
        </w:tabs>
        <w:spacing w:line="240" w:lineRule="auto"/>
      </w:pPr>
      <w:r>
        <w:tab/>
      </w:r>
      <w:r>
        <w:tab/>
      </w:r>
      <w:r w:rsidR="00855C95" w:rsidRPr="00855C95">
        <w:t xml:space="preserve">(1) Po prejemu pobude za začetek postopka izvajalec </w:t>
      </w:r>
      <w:proofErr w:type="spellStart"/>
      <w:r w:rsidR="00855C95" w:rsidRPr="00855C95">
        <w:t>IRPS</w:t>
      </w:r>
      <w:proofErr w:type="spellEnd"/>
      <w:r w:rsidR="00855C95" w:rsidRPr="00855C95">
        <w:t xml:space="preserve"> preveri, ali pobuda vsebuje vse sestavine, določene v prvem odstavku 13. člena tega zakona, in potrošnika po potrebi pozove k njeni dopolnitvi v roku, ki ne sme biti krajši od štirinajst dni.</w:t>
      </w:r>
    </w:p>
    <w:p w:rsidR="00855C95" w:rsidRPr="00855C95" w:rsidRDefault="00855C95" w:rsidP="00855C95">
      <w:pPr>
        <w:tabs>
          <w:tab w:val="left" w:pos="567"/>
          <w:tab w:val="left" w:pos="993"/>
        </w:tabs>
        <w:spacing w:line="240" w:lineRule="auto"/>
      </w:pPr>
    </w:p>
    <w:p w:rsidR="00855C95" w:rsidRPr="00855C95" w:rsidRDefault="00DD5D8F" w:rsidP="00855C95">
      <w:pPr>
        <w:tabs>
          <w:tab w:val="left" w:pos="567"/>
          <w:tab w:val="left" w:pos="993"/>
        </w:tabs>
        <w:spacing w:line="240" w:lineRule="auto"/>
      </w:pPr>
      <w:r>
        <w:tab/>
      </w:r>
      <w:r>
        <w:tab/>
      </w:r>
      <w:r w:rsidR="00855C95" w:rsidRPr="00855C95">
        <w:t>(2) Če potrošnik kljub pozivu pobude za začetek postopka ustrezno ne dopolni, se šteje, da je pobudo umaknil.</w:t>
      </w:r>
    </w:p>
    <w:p w:rsidR="00855C95" w:rsidRPr="00855C95" w:rsidRDefault="00855C95" w:rsidP="00855C95">
      <w:pPr>
        <w:tabs>
          <w:tab w:val="left" w:pos="567"/>
          <w:tab w:val="left" w:pos="993"/>
        </w:tabs>
        <w:spacing w:line="240" w:lineRule="auto"/>
      </w:pPr>
    </w:p>
    <w:p w:rsidR="00855C95" w:rsidRPr="00855C95" w:rsidRDefault="00855C95" w:rsidP="00855C95">
      <w:pPr>
        <w:tabs>
          <w:tab w:val="left" w:pos="567"/>
          <w:tab w:val="left" w:pos="993"/>
        </w:tabs>
        <w:spacing w:line="240" w:lineRule="auto"/>
      </w:pPr>
    </w:p>
    <w:p w:rsidR="00855C95" w:rsidRPr="00855C95" w:rsidRDefault="00855C95" w:rsidP="00DD5D8F">
      <w:pPr>
        <w:tabs>
          <w:tab w:val="left" w:pos="567"/>
          <w:tab w:val="left" w:pos="993"/>
        </w:tabs>
        <w:spacing w:line="240" w:lineRule="auto"/>
        <w:jc w:val="center"/>
      </w:pPr>
      <w:r w:rsidRPr="00855C95">
        <w:t>16. člen</w:t>
      </w:r>
    </w:p>
    <w:p w:rsidR="00855C95" w:rsidRPr="00855C95" w:rsidRDefault="00855C95" w:rsidP="00DD5D8F">
      <w:pPr>
        <w:tabs>
          <w:tab w:val="left" w:pos="567"/>
          <w:tab w:val="left" w:pos="993"/>
        </w:tabs>
        <w:spacing w:line="240" w:lineRule="auto"/>
        <w:jc w:val="center"/>
      </w:pPr>
      <w:r w:rsidRPr="00855C95">
        <w:lastRenderedPageBreak/>
        <w:t>(razlogi za zavrnitev pobude)</w:t>
      </w:r>
    </w:p>
    <w:p w:rsidR="00855C95" w:rsidRPr="00855C95" w:rsidRDefault="00855C95" w:rsidP="00855C95">
      <w:pPr>
        <w:tabs>
          <w:tab w:val="left" w:pos="567"/>
          <w:tab w:val="left" w:pos="993"/>
        </w:tabs>
        <w:spacing w:line="240" w:lineRule="auto"/>
      </w:pPr>
    </w:p>
    <w:p w:rsidR="00855C95" w:rsidRPr="00855C95" w:rsidRDefault="00DD5D8F" w:rsidP="00855C95">
      <w:pPr>
        <w:tabs>
          <w:tab w:val="left" w:pos="567"/>
          <w:tab w:val="left" w:pos="993"/>
        </w:tabs>
        <w:spacing w:line="240" w:lineRule="auto"/>
      </w:pPr>
      <w:r>
        <w:tab/>
      </w:r>
      <w:r>
        <w:tab/>
        <w:t>(</w:t>
      </w:r>
      <w:r w:rsidR="00855C95" w:rsidRPr="00855C95">
        <w:t xml:space="preserve">1) Izvajalec </w:t>
      </w:r>
      <w:proofErr w:type="spellStart"/>
      <w:r w:rsidR="00855C95" w:rsidRPr="00855C95">
        <w:t>IRPS</w:t>
      </w:r>
      <w:proofErr w:type="spellEnd"/>
      <w:r w:rsidR="00855C95" w:rsidRPr="00855C95">
        <w:t xml:space="preserve"> v pravilih iz tretjega odstavka 12. člena tega zakona določi, da se pobuda za začetek postopka zavrne, če: </w:t>
      </w:r>
    </w:p>
    <w:p w:rsidR="00855C95" w:rsidRPr="00855C95" w:rsidRDefault="00855C95" w:rsidP="00DD5D8F">
      <w:pPr>
        <w:pStyle w:val="Odstavekseznama"/>
        <w:numPr>
          <w:ilvl w:val="0"/>
          <w:numId w:val="11"/>
        </w:numPr>
        <w:tabs>
          <w:tab w:val="left" w:pos="567"/>
          <w:tab w:val="left" w:pos="993"/>
        </w:tabs>
        <w:spacing w:line="240" w:lineRule="auto"/>
      </w:pPr>
      <w:r w:rsidRPr="00855C95">
        <w:t xml:space="preserve">o zadevi že teče upravni ali sodni postopek ali postopek pri drugem izvajalcu </w:t>
      </w:r>
      <w:proofErr w:type="spellStart"/>
      <w:r w:rsidRPr="00855C95">
        <w:t>IRPS</w:t>
      </w:r>
      <w:proofErr w:type="spellEnd"/>
      <w:r w:rsidRPr="00855C95">
        <w:t>;</w:t>
      </w:r>
    </w:p>
    <w:p w:rsidR="00855C95" w:rsidRPr="00855C95" w:rsidRDefault="00855C95" w:rsidP="00DD5D8F">
      <w:pPr>
        <w:pStyle w:val="Odstavekseznama"/>
        <w:numPr>
          <w:ilvl w:val="0"/>
          <w:numId w:val="11"/>
        </w:numPr>
        <w:tabs>
          <w:tab w:val="left" w:pos="567"/>
          <w:tab w:val="left" w:pos="993"/>
        </w:tabs>
        <w:spacing w:line="240" w:lineRule="auto"/>
      </w:pPr>
      <w:r w:rsidRPr="00855C95">
        <w:t xml:space="preserve">je upravni ali sodni organ ali drug izvajalec </w:t>
      </w:r>
      <w:proofErr w:type="spellStart"/>
      <w:r w:rsidRPr="00855C95">
        <w:t>IRPS</w:t>
      </w:r>
      <w:proofErr w:type="spellEnd"/>
      <w:r w:rsidRPr="00855C95">
        <w:t xml:space="preserve"> že odločil o istem zahtevku; </w:t>
      </w:r>
    </w:p>
    <w:p w:rsidR="00855C95" w:rsidRPr="00855C95" w:rsidRDefault="00855C95" w:rsidP="00DD5D8F">
      <w:pPr>
        <w:pStyle w:val="Odstavekseznama"/>
        <w:numPr>
          <w:ilvl w:val="0"/>
          <w:numId w:val="11"/>
        </w:numPr>
        <w:tabs>
          <w:tab w:val="left" w:pos="567"/>
          <w:tab w:val="left" w:pos="993"/>
        </w:tabs>
        <w:spacing w:line="240" w:lineRule="auto"/>
      </w:pPr>
      <w:r w:rsidRPr="00855C95">
        <w:t xml:space="preserve">potrošnik predhodno ni uveljavljal pritožbe neposredno pri ponudniku, zoper katerega je sprožil spor pri izvajalcu </w:t>
      </w:r>
      <w:proofErr w:type="spellStart"/>
      <w:r w:rsidRPr="00855C95">
        <w:t>IRPS</w:t>
      </w:r>
      <w:proofErr w:type="spellEnd"/>
      <w:r w:rsidRPr="00855C95">
        <w:t>.</w:t>
      </w:r>
    </w:p>
    <w:p w:rsidR="00855C95" w:rsidRPr="00855C95" w:rsidRDefault="00855C95" w:rsidP="00855C95">
      <w:pPr>
        <w:tabs>
          <w:tab w:val="left" w:pos="567"/>
          <w:tab w:val="left" w:pos="993"/>
        </w:tabs>
        <w:spacing w:line="240" w:lineRule="auto"/>
      </w:pPr>
    </w:p>
    <w:p w:rsidR="00855C95" w:rsidRPr="00855C95" w:rsidRDefault="00DD5D8F" w:rsidP="00855C95">
      <w:pPr>
        <w:tabs>
          <w:tab w:val="left" w:pos="567"/>
          <w:tab w:val="left" w:pos="993"/>
        </w:tabs>
        <w:spacing w:line="240" w:lineRule="auto"/>
      </w:pPr>
      <w:r>
        <w:tab/>
      </w:r>
      <w:r>
        <w:tab/>
      </w:r>
      <w:r w:rsidR="00855C95" w:rsidRPr="00855C95">
        <w:t xml:space="preserve">(2) Izvajalec </w:t>
      </w:r>
      <w:proofErr w:type="spellStart"/>
      <w:r w:rsidR="00855C95" w:rsidRPr="00855C95">
        <w:t>IRPS</w:t>
      </w:r>
      <w:proofErr w:type="spellEnd"/>
      <w:r w:rsidR="00855C95" w:rsidRPr="00855C95">
        <w:t xml:space="preserve"> lahko določi, da se pobuda za začetek postopka zavrne tudi, če:</w:t>
      </w:r>
    </w:p>
    <w:p w:rsidR="00855C95" w:rsidRPr="00855C95" w:rsidRDefault="00855C95" w:rsidP="00DD5D8F">
      <w:pPr>
        <w:pStyle w:val="Odstavekseznama"/>
        <w:numPr>
          <w:ilvl w:val="0"/>
          <w:numId w:val="11"/>
        </w:numPr>
        <w:tabs>
          <w:tab w:val="left" w:pos="567"/>
          <w:tab w:val="left" w:pos="993"/>
        </w:tabs>
        <w:spacing w:line="240" w:lineRule="auto"/>
      </w:pPr>
      <w:r w:rsidRPr="00855C95">
        <w:t>je očitno, da potrošnik s pobudo ne bo uspel;</w:t>
      </w:r>
    </w:p>
    <w:p w:rsidR="00855C95" w:rsidRPr="00855C95" w:rsidRDefault="00855C95" w:rsidP="00DD5D8F">
      <w:pPr>
        <w:pStyle w:val="Odstavekseznama"/>
        <w:numPr>
          <w:ilvl w:val="0"/>
          <w:numId w:val="11"/>
        </w:numPr>
        <w:tabs>
          <w:tab w:val="left" w:pos="567"/>
          <w:tab w:val="left" w:pos="993"/>
        </w:tabs>
        <w:spacing w:line="240" w:lineRule="auto"/>
      </w:pPr>
      <w:r w:rsidRPr="00855C95">
        <w:t>je pobuda neresna ali pomeni očitno zlorabo postopka;</w:t>
      </w:r>
    </w:p>
    <w:p w:rsidR="00855C95" w:rsidRPr="00855C95" w:rsidRDefault="00855C95" w:rsidP="00DD5D8F">
      <w:pPr>
        <w:pStyle w:val="Odstavekseznama"/>
        <w:numPr>
          <w:ilvl w:val="0"/>
          <w:numId w:val="11"/>
        </w:numPr>
        <w:tabs>
          <w:tab w:val="left" w:pos="567"/>
          <w:tab w:val="left" w:pos="993"/>
        </w:tabs>
        <w:spacing w:line="240" w:lineRule="auto"/>
      </w:pPr>
      <w:r w:rsidRPr="00855C95">
        <w:t xml:space="preserve">vrednost spora ne dosega določene vrednosti, pri čemer ta ne sme biti večja od 30 </w:t>
      </w:r>
      <w:proofErr w:type="spellStart"/>
      <w:r w:rsidRPr="00855C95">
        <w:t>eurov</w:t>
      </w:r>
      <w:proofErr w:type="spellEnd"/>
      <w:r w:rsidRPr="00855C95">
        <w:t>;</w:t>
      </w:r>
    </w:p>
    <w:p w:rsidR="00855C95" w:rsidRPr="00855C95" w:rsidRDefault="00855C95" w:rsidP="00DD5D8F">
      <w:pPr>
        <w:pStyle w:val="Odstavekseznama"/>
        <w:numPr>
          <w:ilvl w:val="0"/>
          <w:numId w:val="11"/>
        </w:numPr>
        <w:tabs>
          <w:tab w:val="left" w:pos="567"/>
          <w:tab w:val="left" w:pos="993"/>
        </w:tabs>
        <w:spacing w:line="240" w:lineRule="auto"/>
      </w:pPr>
      <w:r w:rsidRPr="00855C95">
        <w:t xml:space="preserve">potrošnik pri izvajalcu </w:t>
      </w:r>
      <w:proofErr w:type="spellStart"/>
      <w:r w:rsidRPr="00855C95">
        <w:t>IRPS</w:t>
      </w:r>
      <w:proofErr w:type="spellEnd"/>
      <w:r w:rsidRPr="00855C95">
        <w:t xml:space="preserve"> ni vložil pobude za začetek postopka v roku, ki ne sme biti krajši od enega leta od dneva, ko je potrošnik vložil pritožbo pri ponudniku;</w:t>
      </w:r>
    </w:p>
    <w:p w:rsidR="00855C95" w:rsidRPr="00855C95" w:rsidRDefault="00855C95" w:rsidP="00DD5D8F">
      <w:pPr>
        <w:pStyle w:val="Odstavekseznama"/>
        <w:numPr>
          <w:ilvl w:val="0"/>
          <w:numId w:val="11"/>
        </w:numPr>
        <w:tabs>
          <w:tab w:val="left" w:pos="567"/>
          <w:tab w:val="left" w:pos="993"/>
        </w:tabs>
        <w:spacing w:line="240" w:lineRule="auto"/>
      </w:pPr>
      <w:r w:rsidRPr="00855C95">
        <w:t xml:space="preserve">je pobuda preveč kompleksna in zahtevna za reševanje pri izvajalcu </w:t>
      </w:r>
      <w:proofErr w:type="spellStart"/>
      <w:r w:rsidRPr="00855C95">
        <w:t>IRPS</w:t>
      </w:r>
      <w:proofErr w:type="spellEnd"/>
      <w:r w:rsidRPr="00855C95">
        <w:t xml:space="preserve">, kar bi lahko ogrozilo učinkovito delovanje izvajalca </w:t>
      </w:r>
      <w:proofErr w:type="spellStart"/>
      <w:r w:rsidRPr="00855C95">
        <w:t>IRPS</w:t>
      </w:r>
      <w:proofErr w:type="spellEnd"/>
      <w:r w:rsidRPr="00855C95">
        <w:t>.</w:t>
      </w:r>
    </w:p>
    <w:p w:rsidR="00855C95" w:rsidRPr="00855C95" w:rsidRDefault="00855C95" w:rsidP="00855C95">
      <w:pPr>
        <w:tabs>
          <w:tab w:val="left" w:pos="567"/>
          <w:tab w:val="left" w:pos="993"/>
        </w:tabs>
        <w:spacing w:line="240" w:lineRule="auto"/>
      </w:pPr>
    </w:p>
    <w:p w:rsidR="00855C95" w:rsidRPr="00855C95" w:rsidRDefault="00DD5D8F" w:rsidP="00855C95">
      <w:pPr>
        <w:tabs>
          <w:tab w:val="left" w:pos="567"/>
          <w:tab w:val="left" w:pos="993"/>
        </w:tabs>
        <w:spacing w:line="240" w:lineRule="auto"/>
      </w:pPr>
      <w:r>
        <w:tab/>
      </w:r>
      <w:r>
        <w:tab/>
      </w:r>
      <w:r w:rsidR="00855C95" w:rsidRPr="00855C95">
        <w:t xml:space="preserve">(3) Če izvajalec </w:t>
      </w:r>
      <w:proofErr w:type="spellStart"/>
      <w:r w:rsidR="00855C95" w:rsidRPr="00855C95">
        <w:t>IRPS</w:t>
      </w:r>
      <w:proofErr w:type="spellEnd"/>
      <w:r w:rsidR="00855C95" w:rsidRPr="00855C95">
        <w:t xml:space="preserve"> odloči, da zavrne pobudo potrošnika za začetek postopka, potrošniku in ponudniku v treh tednih po prejemu potrošnikove pobude za začetek postopka pošlje pisno obrazložitev o zavrnitvi pobude.</w:t>
      </w:r>
    </w:p>
    <w:p w:rsidR="00855C95" w:rsidRPr="00855C95" w:rsidRDefault="00855C95" w:rsidP="00855C95">
      <w:pPr>
        <w:tabs>
          <w:tab w:val="left" w:pos="567"/>
          <w:tab w:val="left" w:pos="993"/>
        </w:tabs>
        <w:spacing w:line="240" w:lineRule="auto"/>
      </w:pPr>
    </w:p>
    <w:p w:rsidR="00DD5D8F" w:rsidRDefault="00DD5D8F" w:rsidP="00855C95">
      <w:pPr>
        <w:tabs>
          <w:tab w:val="left" w:pos="567"/>
          <w:tab w:val="left" w:pos="993"/>
        </w:tabs>
        <w:spacing w:line="240" w:lineRule="auto"/>
      </w:pPr>
    </w:p>
    <w:p w:rsidR="00855C95" w:rsidRPr="00855C95" w:rsidRDefault="00855C95" w:rsidP="00DD5D8F">
      <w:pPr>
        <w:tabs>
          <w:tab w:val="left" w:pos="567"/>
          <w:tab w:val="left" w:pos="993"/>
        </w:tabs>
        <w:spacing w:line="240" w:lineRule="auto"/>
        <w:jc w:val="center"/>
      </w:pPr>
      <w:r w:rsidRPr="00855C95">
        <w:t>17. člen</w:t>
      </w:r>
    </w:p>
    <w:p w:rsidR="00855C95" w:rsidRPr="00855C95" w:rsidRDefault="00855C95" w:rsidP="00DD5D8F">
      <w:pPr>
        <w:tabs>
          <w:tab w:val="left" w:pos="567"/>
          <w:tab w:val="left" w:pos="993"/>
        </w:tabs>
        <w:spacing w:line="240" w:lineRule="auto"/>
        <w:jc w:val="center"/>
      </w:pPr>
      <w:r w:rsidRPr="00855C95">
        <w:t>(vročitev pobude ponudniku)</w:t>
      </w:r>
    </w:p>
    <w:p w:rsidR="00855C95" w:rsidRPr="00855C95" w:rsidRDefault="00855C95" w:rsidP="00855C95">
      <w:pPr>
        <w:tabs>
          <w:tab w:val="left" w:pos="567"/>
          <w:tab w:val="left" w:pos="993"/>
        </w:tabs>
        <w:spacing w:line="240" w:lineRule="auto"/>
      </w:pPr>
    </w:p>
    <w:p w:rsidR="00855C95" w:rsidRPr="00855C95" w:rsidRDefault="00DD5D8F" w:rsidP="00855C95">
      <w:pPr>
        <w:tabs>
          <w:tab w:val="left" w:pos="567"/>
          <w:tab w:val="left" w:pos="993"/>
        </w:tabs>
        <w:spacing w:line="240" w:lineRule="auto"/>
      </w:pPr>
      <w:r>
        <w:tab/>
      </w:r>
      <w:r>
        <w:tab/>
      </w:r>
      <w:r w:rsidR="00855C95" w:rsidRPr="00855C95">
        <w:t xml:space="preserve">(1) Izvajalec </w:t>
      </w:r>
      <w:proofErr w:type="spellStart"/>
      <w:r w:rsidR="00855C95" w:rsidRPr="00855C95">
        <w:t>IRPS</w:t>
      </w:r>
      <w:proofErr w:type="spellEnd"/>
      <w:r w:rsidR="00855C95" w:rsidRPr="00855C95">
        <w:t xml:space="preserve"> v osmih dneh od prejema popolne pobude za začetek postopka obvesti ponudnika o vloženi pobudi in ga pozove, da se izreče, ali s pobudo soglaša, razen če je sodelovanje ponudnika v postopku </w:t>
      </w:r>
      <w:proofErr w:type="spellStart"/>
      <w:r w:rsidR="00855C95" w:rsidRPr="00855C95">
        <w:t>IRPS</w:t>
      </w:r>
      <w:proofErr w:type="spellEnd"/>
      <w:r w:rsidR="00855C95" w:rsidRPr="00855C95">
        <w:t xml:space="preserve"> v skladu tretjim odstavkom 8. člena tega zakona obvezno ali ponudnik v skladu s prvim odstavkom 3</w:t>
      </w:r>
      <w:r w:rsidR="00690EDF">
        <w:t>2</w:t>
      </w:r>
      <w:r w:rsidR="00855C95" w:rsidRPr="00855C95">
        <w:t xml:space="preserve">. člena tega zakona izvajalca </w:t>
      </w:r>
      <w:proofErr w:type="spellStart"/>
      <w:r w:rsidR="00855C95" w:rsidRPr="00855C95">
        <w:t>IRPS</w:t>
      </w:r>
      <w:proofErr w:type="spellEnd"/>
      <w:r w:rsidR="00855C95" w:rsidRPr="00855C95">
        <w:t xml:space="preserve"> prostovoljno priznava kot pristojnega za reševanje potrošniških sporov. Obvestilo mu pošlje po elektronski pošti na naslov, naveden na spletni strani ponudnika, ali po navadni pošti na sedež ponudnika. </w:t>
      </w:r>
    </w:p>
    <w:p w:rsidR="00DD5D8F" w:rsidRDefault="00DD5D8F" w:rsidP="00855C95">
      <w:pPr>
        <w:tabs>
          <w:tab w:val="left" w:pos="567"/>
          <w:tab w:val="left" w:pos="993"/>
        </w:tabs>
        <w:spacing w:line="240" w:lineRule="auto"/>
      </w:pPr>
    </w:p>
    <w:p w:rsidR="00855C95" w:rsidRPr="00855C95" w:rsidRDefault="00DD5D8F" w:rsidP="00855C95">
      <w:pPr>
        <w:tabs>
          <w:tab w:val="left" w:pos="567"/>
          <w:tab w:val="left" w:pos="993"/>
        </w:tabs>
        <w:spacing w:line="240" w:lineRule="auto"/>
      </w:pPr>
      <w:r>
        <w:tab/>
      </w:r>
      <w:r>
        <w:tab/>
      </w:r>
      <w:r w:rsidR="00855C95" w:rsidRPr="00855C95">
        <w:t xml:space="preserve">(2) Ponudnik v osmih dneh od prejema obvestila iz prejšnjega odstavka izvajalcu </w:t>
      </w:r>
      <w:proofErr w:type="spellStart"/>
      <w:r w:rsidR="00855C95" w:rsidRPr="00855C95">
        <w:t>IRPS</w:t>
      </w:r>
      <w:proofErr w:type="spellEnd"/>
      <w:r w:rsidR="00855C95" w:rsidRPr="00855C95">
        <w:t xml:space="preserve"> sporoči, ali s pobudo soglaša, sicer se šteje, da soglasje ni dano. Če ponudnik soglaša s pobudo, se izreče tudi o pobudi in dokazih, ki jih je predlagal potrošnik. </w:t>
      </w:r>
    </w:p>
    <w:p w:rsidR="00DD5D8F" w:rsidRDefault="00DD5D8F" w:rsidP="00855C95">
      <w:pPr>
        <w:tabs>
          <w:tab w:val="left" w:pos="567"/>
          <w:tab w:val="left" w:pos="993"/>
        </w:tabs>
        <w:spacing w:line="240" w:lineRule="auto"/>
      </w:pPr>
    </w:p>
    <w:p w:rsidR="00855C95" w:rsidRPr="00855C95" w:rsidRDefault="00DD5D8F" w:rsidP="00855C95">
      <w:pPr>
        <w:tabs>
          <w:tab w:val="left" w:pos="567"/>
          <w:tab w:val="left" w:pos="993"/>
        </w:tabs>
        <w:spacing w:line="240" w:lineRule="auto"/>
      </w:pPr>
      <w:r>
        <w:tab/>
      </w:r>
      <w:r>
        <w:tab/>
      </w:r>
      <w:r w:rsidR="00855C95" w:rsidRPr="00855C95">
        <w:t xml:space="preserve">(3) Če ponudnik soglaša s pobudo za začetek postopka, izvajalec </w:t>
      </w:r>
      <w:proofErr w:type="spellStart"/>
      <w:r w:rsidR="00855C95" w:rsidRPr="00855C95">
        <w:t>IRPS</w:t>
      </w:r>
      <w:proofErr w:type="spellEnd"/>
      <w:r w:rsidR="00855C95" w:rsidRPr="00855C95">
        <w:t xml:space="preserve"> v osmih dneh od prejema odgovora ponudnika obvesti potrošnika in ponudnika o nadaljnjem poteku in trajanju postopka.</w:t>
      </w:r>
    </w:p>
    <w:p w:rsidR="00DD5D8F" w:rsidRDefault="00DD5D8F" w:rsidP="00855C95">
      <w:pPr>
        <w:tabs>
          <w:tab w:val="left" w:pos="567"/>
          <w:tab w:val="left" w:pos="993"/>
        </w:tabs>
        <w:spacing w:line="240" w:lineRule="auto"/>
      </w:pPr>
    </w:p>
    <w:p w:rsidR="00855C95" w:rsidRPr="00855C95" w:rsidRDefault="00DD5D8F" w:rsidP="00855C95">
      <w:pPr>
        <w:tabs>
          <w:tab w:val="left" w:pos="567"/>
          <w:tab w:val="left" w:pos="993"/>
        </w:tabs>
        <w:spacing w:line="240" w:lineRule="auto"/>
      </w:pPr>
      <w:r>
        <w:tab/>
      </w:r>
      <w:r>
        <w:tab/>
      </w:r>
      <w:r w:rsidR="00855C95" w:rsidRPr="00855C95">
        <w:t xml:space="preserve">(4) Če ponudnik ne soglaša s pobudo za začetek postopka ali soglasje umakne, izvajalec </w:t>
      </w:r>
      <w:proofErr w:type="spellStart"/>
      <w:r w:rsidR="00855C95" w:rsidRPr="00855C95">
        <w:t>IRPS</w:t>
      </w:r>
      <w:proofErr w:type="spellEnd"/>
      <w:r w:rsidR="00855C95" w:rsidRPr="00855C95">
        <w:t xml:space="preserve"> postopek ustavi in o tem obvesti potrošnika v osmih dneh od dneva, ko prejme odgovor ponudnika.</w:t>
      </w:r>
    </w:p>
    <w:p w:rsidR="00855C95" w:rsidRPr="00855C95" w:rsidRDefault="00855C95" w:rsidP="00855C95">
      <w:pPr>
        <w:tabs>
          <w:tab w:val="left" w:pos="567"/>
          <w:tab w:val="left" w:pos="993"/>
        </w:tabs>
        <w:spacing w:line="240" w:lineRule="auto"/>
      </w:pPr>
    </w:p>
    <w:p w:rsidR="00DD5D8F" w:rsidRDefault="00DD5D8F" w:rsidP="00855C95">
      <w:pPr>
        <w:tabs>
          <w:tab w:val="left" w:pos="567"/>
          <w:tab w:val="left" w:pos="993"/>
        </w:tabs>
        <w:spacing w:line="240" w:lineRule="auto"/>
      </w:pPr>
    </w:p>
    <w:p w:rsidR="00855C95" w:rsidRPr="00855C95" w:rsidRDefault="00855C95" w:rsidP="00DD5D8F">
      <w:pPr>
        <w:tabs>
          <w:tab w:val="left" w:pos="567"/>
          <w:tab w:val="left" w:pos="993"/>
        </w:tabs>
        <w:spacing w:line="240" w:lineRule="auto"/>
        <w:jc w:val="center"/>
      </w:pPr>
      <w:r w:rsidRPr="00855C95">
        <w:t>18. člen</w:t>
      </w:r>
    </w:p>
    <w:p w:rsidR="00855C95" w:rsidRPr="00855C95" w:rsidRDefault="00855C95" w:rsidP="00DD5D8F">
      <w:pPr>
        <w:tabs>
          <w:tab w:val="left" w:pos="567"/>
          <w:tab w:val="left" w:pos="993"/>
        </w:tabs>
        <w:spacing w:line="240" w:lineRule="auto"/>
        <w:jc w:val="center"/>
      </w:pPr>
      <w:r w:rsidRPr="00855C95">
        <w:t>(izmenjava informacij)</w:t>
      </w:r>
    </w:p>
    <w:p w:rsidR="00855C95" w:rsidRPr="00855C95" w:rsidRDefault="00855C95" w:rsidP="00855C95">
      <w:pPr>
        <w:tabs>
          <w:tab w:val="left" w:pos="567"/>
          <w:tab w:val="left" w:pos="993"/>
        </w:tabs>
        <w:spacing w:line="240" w:lineRule="auto"/>
      </w:pPr>
    </w:p>
    <w:p w:rsidR="00855C95" w:rsidRPr="00855C95" w:rsidRDefault="00DD5D8F" w:rsidP="00855C95">
      <w:pPr>
        <w:tabs>
          <w:tab w:val="left" w:pos="567"/>
          <w:tab w:val="left" w:pos="993"/>
        </w:tabs>
        <w:spacing w:line="240" w:lineRule="auto"/>
      </w:pPr>
      <w:r>
        <w:tab/>
      </w:r>
      <w:r>
        <w:tab/>
      </w:r>
      <w:r w:rsidR="00855C95" w:rsidRPr="00855C95">
        <w:t xml:space="preserve">Izvajalec </w:t>
      </w:r>
      <w:proofErr w:type="spellStart"/>
      <w:r w:rsidR="00855C95" w:rsidRPr="00855C95">
        <w:t>IRPS</w:t>
      </w:r>
      <w:proofErr w:type="spellEnd"/>
      <w:r w:rsidR="00855C95" w:rsidRPr="00855C95">
        <w:t xml:space="preserve"> omogoči izmenjavo informacij med potrošnikom in ponudnikom po navadni ali elektronski pošti v skladu z izbiro potrošnika ali ponudnika.</w:t>
      </w:r>
    </w:p>
    <w:p w:rsidR="00855C95" w:rsidRPr="00855C95" w:rsidRDefault="00855C95" w:rsidP="00855C95">
      <w:pPr>
        <w:tabs>
          <w:tab w:val="left" w:pos="567"/>
          <w:tab w:val="left" w:pos="993"/>
        </w:tabs>
        <w:spacing w:line="240" w:lineRule="auto"/>
      </w:pPr>
    </w:p>
    <w:p w:rsidR="00855C95" w:rsidRPr="00855C95" w:rsidRDefault="00855C95" w:rsidP="00855C95">
      <w:pPr>
        <w:tabs>
          <w:tab w:val="left" w:pos="567"/>
          <w:tab w:val="left" w:pos="993"/>
        </w:tabs>
        <w:spacing w:line="240" w:lineRule="auto"/>
      </w:pPr>
    </w:p>
    <w:p w:rsidR="00855C95" w:rsidRPr="00855C95" w:rsidRDefault="00855C95" w:rsidP="00DD5D8F">
      <w:pPr>
        <w:tabs>
          <w:tab w:val="left" w:pos="567"/>
          <w:tab w:val="left" w:pos="993"/>
        </w:tabs>
        <w:spacing w:line="240" w:lineRule="auto"/>
        <w:jc w:val="center"/>
      </w:pPr>
      <w:r w:rsidRPr="00855C95">
        <w:t>19. člen</w:t>
      </w:r>
    </w:p>
    <w:p w:rsidR="00855C95" w:rsidRPr="00855C95" w:rsidRDefault="00855C95" w:rsidP="00DD5D8F">
      <w:pPr>
        <w:tabs>
          <w:tab w:val="left" w:pos="567"/>
          <w:tab w:val="left" w:pos="993"/>
        </w:tabs>
        <w:spacing w:line="240" w:lineRule="auto"/>
        <w:jc w:val="center"/>
      </w:pPr>
      <w:r w:rsidRPr="00855C95">
        <w:t>(vrste postopkov in način reševanja sporov)</w:t>
      </w:r>
    </w:p>
    <w:p w:rsidR="00855C95" w:rsidRPr="00855C95" w:rsidRDefault="00855C95" w:rsidP="00855C95">
      <w:pPr>
        <w:tabs>
          <w:tab w:val="left" w:pos="567"/>
          <w:tab w:val="left" w:pos="993"/>
        </w:tabs>
        <w:spacing w:line="240" w:lineRule="auto"/>
      </w:pPr>
    </w:p>
    <w:p w:rsidR="00855C95" w:rsidRPr="00855C95" w:rsidRDefault="00DD5D8F" w:rsidP="00855C95">
      <w:pPr>
        <w:tabs>
          <w:tab w:val="left" w:pos="567"/>
          <w:tab w:val="left" w:pos="993"/>
        </w:tabs>
        <w:spacing w:line="240" w:lineRule="auto"/>
      </w:pPr>
      <w:r>
        <w:tab/>
      </w:r>
      <w:r>
        <w:tab/>
      </w:r>
      <w:r w:rsidR="00855C95" w:rsidRPr="00855C95">
        <w:t xml:space="preserve">(1) Izvajalec </w:t>
      </w:r>
      <w:proofErr w:type="spellStart"/>
      <w:r w:rsidR="00855C95" w:rsidRPr="00855C95">
        <w:t>IRPS</w:t>
      </w:r>
      <w:proofErr w:type="spellEnd"/>
      <w:r w:rsidR="00855C95" w:rsidRPr="00855C95">
        <w:t xml:space="preserve"> v postopku </w:t>
      </w:r>
      <w:proofErr w:type="spellStart"/>
      <w:r w:rsidR="00855C95" w:rsidRPr="00855C95">
        <w:t>IRPS</w:t>
      </w:r>
      <w:proofErr w:type="spellEnd"/>
      <w:r w:rsidR="00855C95" w:rsidRPr="00855C95">
        <w:t xml:space="preserve"> uporablja svetovalni, posredovalni, </w:t>
      </w:r>
      <w:proofErr w:type="spellStart"/>
      <w:r w:rsidR="00855C95" w:rsidRPr="00855C95">
        <w:t>predlagalni</w:t>
      </w:r>
      <w:proofErr w:type="spellEnd"/>
      <w:r w:rsidR="00855C95" w:rsidRPr="00855C95">
        <w:t>, razsojevalni ali kombiniran postopek in v skladu z naravo postopka ugotavlja dejanske in pravne vidike spora ter ocenjuje možnosti za uspeh, si prizadeva zbližati potrošnika in ponudnika, jima predlaga način rešitve ali odloči o sporu.</w:t>
      </w:r>
    </w:p>
    <w:p w:rsidR="00855C95" w:rsidRPr="00855C95" w:rsidRDefault="00855C95" w:rsidP="00855C95">
      <w:pPr>
        <w:tabs>
          <w:tab w:val="left" w:pos="567"/>
          <w:tab w:val="left" w:pos="993"/>
        </w:tabs>
        <w:spacing w:line="240" w:lineRule="auto"/>
      </w:pPr>
    </w:p>
    <w:p w:rsidR="00855C95" w:rsidRPr="00855C95" w:rsidRDefault="00DD5D8F" w:rsidP="00855C95">
      <w:pPr>
        <w:tabs>
          <w:tab w:val="left" w:pos="567"/>
          <w:tab w:val="left" w:pos="993"/>
        </w:tabs>
        <w:spacing w:line="240" w:lineRule="auto"/>
      </w:pPr>
      <w:r>
        <w:tab/>
      </w:r>
      <w:r>
        <w:tab/>
      </w:r>
      <w:r w:rsidR="00855C95" w:rsidRPr="00855C95">
        <w:t xml:space="preserve">(2) V postopku </w:t>
      </w:r>
      <w:proofErr w:type="spellStart"/>
      <w:r w:rsidR="00855C95" w:rsidRPr="00855C95">
        <w:t>IRPS</w:t>
      </w:r>
      <w:proofErr w:type="spellEnd"/>
      <w:r w:rsidR="00855C95" w:rsidRPr="00855C95">
        <w:t xml:space="preserve">, kjer izvajalec </w:t>
      </w:r>
      <w:proofErr w:type="spellStart"/>
      <w:r w:rsidR="00855C95" w:rsidRPr="00855C95">
        <w:t>IRPS</w:t>
      </w:r>
      <w:proofErr w:type="spellEnd"/>
      <w:r w:rsidR="00855C95" w:rsidRPr="00855C95">
        <w:t xml:space="preserve"> predlaga način rešitve ali odloči o sporu, to stori po posamezniku ali v senatu.</w:t>
      </w:r>
    </w:p>
    <w:p w:rsidR="00855C95" w:rsidRPr="00855C95" w:rsidRDefault="00855C95" w:rsidP="00855C95">
      <w:pPr>
        <w:tabs>
          <w:tab w:val="left" w:pos="567"/>
          <w:tab w:val="left" w:pos="993"/>
        </w:tabs>
        <w:spacing w:line="240" w:lineRule="auto"/>
      </w:pPr>
    </w:p>
    <w:p w:rsidR="00855C95" w:rsidRPr="00855C95" w:rsidRDefault="00DD5D8F" w:rsidP="00855C95">
      <w:pPr>
        <w:tabs>
          <w:tab w:val="left" w:pos="567"/>
          <w:tab w:val="left" w:pos="993"/>
        </w:tabs>
        <w:spacing w:line="240" w:lineRule="auto"/>
      </w:pPr>
      <w:r>
        <w:tab/>
      </w:r>
      <w:r>
        <w:tab/>
      </w:r>
      <w:r w:rsidR="00855C95" w:rsidRPr="00855C95">
        <w:t xml:space="preserve">(3) Če izvajalec </w:t>
      </w:r>
      <w:proofErr w:type="spellStart"/>
      <w:r w:rsidR="00855C95" w:rsidRPr="00855C95">
        <w:t>IRPS</w:t>
      </w:r>
      <w:proofErr w:type="spellEnd"/>
      <w:r w:rsidR="00855C95" w:rsidRPr="00855C95">
        <w:t xml:space="preserve"> predlaga način rešitve ali odloči o sporu v senatu, senat sestavlja poleg neodvisne in nepristranske predsedujoče osebe enako število zastopnikov organizacije potrošnikov in poklicne organizacije ali gospodarskega združenja.  </w:t>
      </w:r>
    </w:p>
    <w:p w:rsidR="00855C95" w:rsidRPr="00855C95" w:rsidRDefault="00855C95" w:rsidP="00855C95">
      <w:pPr>
        <w:tabs>
          <w:tab w:val="left" w:pos="567"/>
          <w:tab w:val="left" w:pos="993"/>
        </w:tabs>
        <w:spacing w:line="240" w:lineRule="auto"/>
      </w:pPr>
    </w:p>
    <w:p w:rsidR="00DD5D8F" w:rsidRDefault="00DD5D8F" w:rsidP="00855C95">
      <w:pPr>
        <w:tabs>
          <w:tab w:val="left" w:pos="567"/>
          <w:tab w:val="left" w:pos="993"/>
        </w:tabs>
        <w:spacing w:line="240" w:lineRule="auto"/>
      </w:pPr>
    </w:p>
    <w:p w:rsidR="00855C95" w:rsidRPr="00855C95" w:rsidRDefault="00855C95" w:rsidP="00DD5D8F">
      <w:pPr>
        <w:tabs>
          <w:tab w:val="left" w:pos="567"/>
          <w:tab w:val="left" w:pos="993"/>
        </w:tabs>
        <w:spacing w:line="240" w:lineRule="auto"/>
        <w:jc w:val="center"/>
      </w:pPr>
      <w:r w:rsidRPr="00855C95">
        <w:t>20. člen</w:t>
      </w:r>
    </w:p>
    <w:p w:rsidR="00855C95" w:rsidRPr="00855C95" w:rsidRDefault="00855C95" w:rsidP="00DD5D8F">
      <w:pPr>
        <w:tabs>
          <w:tab w:val="left" w:pos="567"/>
          <w:tab w:val="left" w:pos="993"/>
        </w:tabs>
        <w:spacing w:line="240" w:lineRule="auto"/>
        <w:jc w:val="center"/>
      </w:pPr>
      <w:r w:rsidRPr="00855C95">
        <w:t>(odločba)</w:t>
      </w:r>
    </w:p>
    <w:p w:rsidR="00855C95" w:rsidRPr="00855C95" w:rsidRDefault="00855C95" w:rsidP="00855C95">
      <w:pPr>
        <w:tabs>
          <w:tab w:val="left" w:pos="567"/>
          <w:tab w:val="left" w:pos="993"/>
        </w:tabs>
        <w:spacing w:line="240" w:lineRule="auto"/>
      </w:pPr>
    </w:p>
    <w:p w:rsidR="00855C95" w:rsidRPr="00855C95" w:rsidRDefault="00DD5D8F" w:rsidP="00855C95">
      <w:pPr>
        <w:tabs>
          <w:tab w:val="left" w:pos="567"/>
          <w:tab w:val="left" w:pos="993"/>
        </w:tabs>
        <w:spacing w:line="240" w:lineRule="auto"/>
      </w:pPr>
      <w:r>
        <w:tab/>
      </w:r>
      <w:r>
        <w:tab/>
      </w:r>
      <w:r w:rsidR="00855C95" w:rsidRPr="00855C95">
        <w:t xml:space="preserve">(1) Če izvajalec </w:t>
      </w:r>
      <w:proofErr w:type="spellStart"/>
      <w:r w:rsidR="00855C95" w:rsidRPr="00855C95">
        <w:t>IRPS</w:t>
      </w:r>
      <w:proofErr w:type="spellEnd"/>
      <w:r w:rsidR="00855C95" w:rsidRPr="00855C95">
        <w:t xml:space="preserve"> predlaga način rešitve, izda priporočilo ali odloči o sporu, najpozneje v devetdesetih dneh od prejema popolne pobude za začetek postopka izda odločbo o rešitvi spora (v nadaljnjem besedilu: odločba), v kateri predlaga način rešitve ali izda priporočilo (v nadaljnjem besedilu: </w:t>
      </w:r>
      <w:proofErr w:type="spellStart"/>
      <w:r w:rsidR="00855C95" w:rsidRPr="00855C95">
        <w:t>nezavezujoča</w:t>
      </w:r>
      <w:proofErr w:type="spellEnd"/>
      <w:r w:rsidR="00855C95" w:rsidRPr="00855C95">
        <w:t xml:space="preserve"> odločba) ali odloči o sporu (v nadaljnjem besedilu: zavezujoča odločba).</w:t>
      </w:r>
    </w:p>
    <w:p w:rsidR="00855C95" w:rsidRPr="00855C95" w:rsidRDefault="00855C95" w:rsidP="00855C95">
      <w:pPr>
        <w:tabs>
          <w:tab w:val="left" w:pos="567"/>
          <w:tab w:val="left" w:pos="993"/>
        </w:tabs>
        <w:spacing w:line="240" w:lineRule="auto"/>
      </w:pPr>
    </w:p>
    <w:p w:rsidR="00855C95" w:rsidRPr="00855C95" w:rsidRDefault="00DD5D8F" w:rsidP="00855C95">
      <w:pPr>
        <w:tabs>
          <w:tab w:val="left" w:pos="567"/>
          <w:tab w:val="left" w:pos="993"/>
        </w:tabs>
        <w:spacing w:line="240" w:lineRule="auto"/>
      </w:pPr>
      <w:r>
        <w:tab/>
      </w:r>
      <w:r>
        <w:tab/>
      </w:r>
      <w:r w:rsidR="00855C95" w:rsidRPr="00855C95">
        <w:t xml:space="preserve">(2) Če je spor zahtevnejši, lahko izvajalec </w:t>
      </w:r>
      <w:proofErr w:type="spellStart"/>
      <w:r w:rsidR="00855C95" w:rsidRPr="00855C95">
        <w:t>IRPS</w:t>
      </w:r>
      <w:proofErr w:type="spellEnd"/>
      <w:r w:rsidR="00855C95" w:rsidRPr="00855C95">
        <w:t xml:space="preserve"> po lastni presoji rok iz prejšnjega odstavka podaljša. O podaljšanju roka in o pričakovanem času, ki je potreben za rešitev spora, obvesti potrošnika in ponudnika.</w:t>
      </w:r>
    </w:p>
    <w:p w:rsidR="00855C95" w:rsidRPr="00855C95" w:rsidRDefault="00855C95" w:rsidP="00855C95">
      <w:pPr>
        <w:tabs>
          <w:tab w:val="left" w:pos="567"/>
          <w:tab w:val="left" w:pos="993"/>
        </w:tabs>
        <w:spacing w:line="240" w:lineRule="auto"/>
      </w:pPr>
    </w:p>
    <w:p w:rsidR="00855C95" w:rsidRPr="00855C95" w:rsidRDefault="00855C95" w:rsidP="00855C95">
      <w:pPr>
        <w:tabs>
          <w:tab w:val="left" w:pos="567"/>
          <w:tab w:val="left" w:pos="993"/>
        </w:tabs>
        <w:spacing w:line="240" w:lineRule="auto"/>
      </w:pPr>
    </w:p>
    <w:p w:rsidR="00855C95" w:rsidRPr="00855C95" w:rsidRDefault="00855C95" w:rsidP="00DD5D8F">
      <w:pPr>
        <w:tabs>
          <w:tab w:val="left" w:pos="567"/>
          <w:tab w:val="left" w:pos="993"/>
        </w:tabs>
        <w:spacing w:line="240" w:lineRule="auto"/>
        <w:jc w:val="center"/>
      </w:pPr>
      <w:r w:rsidRPr="00855C95">
        <w:t>21. člen</w:t>
      </w:r>
    </w:p>
    <w:p w:rsidR="00855C95" w:rsidRPr="00855C95" w:rsidRDefault="00855C95" w:rsidP="00DD5D8F">
      <w:pPr>
        <w:tabs>
          <w:tab w:val="left" w:pos="567"/>
          <w:tab w:val="left" w:pos="993"/>
        </w:tabs>
        <w:spacing w:line="240" w:lineRule="auto"/>
        <w:jc w:val="center"/>
      </w:pPr>
      <w:r w:rsidRPr="00855C95">
        <w:t>(oblika in vsebina odločbe)</w:t>
      </w:r>
    </w:p>
    <w:p w:rsidR="00855C95" w:rsidRPr="00855C95" w:rsidRDefault="00855C95" w:rsidP="00855C95">
      <w:pPr>
        <w:tabs>
          <w:tab w:val="left" w:pos="567"/>
          <w:tab w:val="left" w:pos="993"/>
        </w:tabs>
        <w:spacing w:line="240" w:lineRule="auto"/>
      </w:pPr>
    </w:p>
    <w:p w:rsidR="00855C95" w:rsidRPr="00855C95" w:rsidRDefault="00DD5D8F" w:rsidP="00855C95">
      <w:pPr>
        <w:tabs>
          <w:tab w:val="left" w:pos="567"/>
          <w:tab w:val="left" w:pos="993"/>
        </w:tabs>
        <w:spacing w:line="240" w:lineRule="auto"/>
      </w:pPr>
      <w:r>
        <w:tab/>
      </w:r>
      <w:r>
        <w:tab/>
      </w:r>
      <w:r w:rsidR="00855C95" w:rsidRPr="00855C95">
        <w:t>(1) Odločba se izda v pisni obliki na trajnem nosilcu podatkov in je obrazložena, razen če se potrošnik in ponudnik strinjata, da obrazložitev ni potrebna.</w:t>
      </w:r>
    </w:p>
    <w:p w:rsidR="00855C95" w:rsidRPr="00855C95" w:rsidRDefault="00855C95" w:rsidP="00855C95">
      <w:pPr>
        <w:tabs>
          <w:tab w:val="left" w:pos="567"/>
          <w:tab w:val="left" w:pos="993"/>
        </w:tabs>
        <w:spacing w:line="240" w:lineRule="auto"/>
      </w:pPr>
    </w:p>
    <w:p w:rsidR="00855C95" w:rsidRPr="00855C95" w:rsidRDefault="00DD5D8F" w:rsidP="00855C95">
      <w:pPr>
        <w:tabs>
          <w:tab w:val="left" w:pos="567"/>
          <w:tab w:val="left" w:pos="993"/>
        </w:tabs>
        <w:spacing w:line="240" w:lineRule="auto"/>
      </w:pPr>
      <w:r>
        <w:tab/>
      </w:r>
      <w:r>
        <w:tab/>
      </w:r>
      <w:r w:rsidR="00855C95" w:rsidRPr="00855C95">
        <w:t xml:space="preserve">(2) V odločbi morajo biti navedeni datum njene izdaje, sedež izvajalca </w:t>
      </w:r>
      <w:proofErr w:type="spellStart"/>
      <w:r w:rsidR="00855C95" w:rsidRPr="00855C95">
        <w:t>IRPS</w:t>
      </w:r>
      <w:proofErr w:type="spellEnd"/>
      <w:r w:rsidR="00855C95" w:rsidRPr="00855C95">
        <w:t xml:space="preserve"> in imena in priimki oseb, ki so izdale odločbo.</w:t>
      </w:r>
    </w:p>
    <w:p w:rsidR="00855C95" w:rsidRPr="00855C95" w:rsidRDefault="00855C95" w:rsidP="00855C95">
      <w:pPr>
        <w:tabs>
          <w:tab w:val="left" w:pos="567"/>
          <w:tab w:val="left" w:pos="993"/>
        </w:tabs>
        <w:spacing w:line="240" w:lineRule="auto"/>
      </w:pPr>
    </w:p>
    <w:p w:rsidR="00855C95" w:rsidRPr="00855C95" w:rsidRDefault="00DD5D8F" w:rsidP="00855C95">
      <w:pPr>
        <w:tabs>
          <w:tab w:val="left" w:pos="567"/>
          <w:tab w:val="left" w:pos="993"/>
        </w:tabs>
        <w:spacing w:line="240" w:lineRule="auto"/>
      </w:pPr>
      <w:r>
        <w:tab/>
      </w:r>
      <w:r>
        <w:tab/>
      </w:r>
      <w:r w:rsidR="00855C95" w:rsidRPr="00855C95">
        <w:t>(3) Odločbo podpišejo vse osebe, ki so izdale odločbo.</w:t>
      </w:r>
    </w:p>
    <w:p w:rsidR="00855C95" w:rsidRPr="00855C95" w:rsidRDefault="00855C95" w:rsidP="00855C95">
      <w:pPr>
        <w:tabs>
          <w:tab w:val="left" w:pos="567"/>
          <w:tab w:val="left" w:pos="993"/>
        </w:tabs>
        <w:spacing w:line="240" w:lineRule="auto"/>
      </w:pPr>
    </w:p>
    <w:p w:rsidR="00855C95" w:rsidRPr="00855C95" w:rsidRDefault="00DD5D8F" w:rsidP="00855C95">
      <w:pPr>
        <w:tabs>
          <w:tab w:val="left" w:pos="567"/>
          <w:tab w:val="left" w:pos="993"/>
        </w:tabs>
        <w:spacing w:line="240" w:lineRule="auto"/>
      </w:pPr>
      <w:r>
        <w:tab/>
      </w:r>
      <w:r>
        <w:tab/>
      </w:r>
      <w:r w:rsidR="00855C95" w:rsidRPr="00855C95">
        <w:t>(4) Potrošniku in ponudniku se vroči en izvod podpisane odločbe s priporočeno poštno pošiljko ali v varni elektronski predal, če ga imata.</w:t>
      </w:r>
    </w:p>
    <w:p w:rsidR="00855C95" w:rsidRPr="00855C95" w:rsidRDefault="00855C95" w:rsidP="00855C95">
      <w:pPr>
        <w:tabs>
          <w:tab w:val="left" w:pos="567"/>
          <w:tab w:val="left" w:pos="993"/>
        </w:tabs>
        <w:spacing w:line="240" w:lineRule="auto"/>
      </w:pPr>
    </w:p>
    <w:p w:rsidR="00DD5D8F" w:rsidRDefault="00DD5D8F" w:rsidP="00855C95">
      <w:pPr>
        <w:tabs>
          <w:tab w:val="left" w:pos="567"/>
          <w:tab w:val="left" w:pos="993"/>
        </w:tabs>
        <w:spacing w:line="240" w:lineRule="auto"/>
      </w:pPr>
    </w:p>
    <w:p w:rsidR="00855C95" w:rsidRPr="00855C95" w:rsidRDefault="00855C95" w:rsidP="00DD5D8F">
      <w:pPr>
        <w:tabs>
          <w:tab w:val="left" w:pos="567"/>
          <w:tab w:val="left" w:pos="993"/>
        </w:tabs>
        <w:spacing w:line="240" w:lineRule="auto"/>
        <w:jc w:val="center"/>
      </w:pPr>
      <w:r w:rsidRPr="00855C95">
        <w:t>22. člen</w:t>
      </w:r>
    </w:p>
    <w:p w:rsidR="00855C95" w:rsidRPr="00855C95" w:rsidRDefault="00855C95" w:rsidP="00DD5D8F">
      <w:pPr>
        <w:tabs>
          <w:tab w:val="left" w:pos="567"/>
          <w:tab w:val="left" w:pos="993"/>
        </w:tabs>
        <w:spacing w:line="240" w:lineRule="auto"/>
        <w:jc w:val="center"/>
      </w:pPr>
      <w:r w:rsidRPr="00855C95">
        <w:t>(zavezujoča odločba)</w:t>
      </w:r>
    </w:p>
    <w:p w:rsidR="00855C95" w:rsidRPr="00855C95" w:rsidRDefault="00855C95" w:rsidP="00855C95">
      <w:pPr>
        <w:tabs>
          <w:tab w:val="left" w:pos="567"/>
          <w:tab w:val="left" w:pos="993"/>
        </w:tabs>
        <w:spacing w:line="240" w:lineRule="auto"/>
      </w:pPr>
    </w:p>
    <w:p w:rsidR="00855C95" w:rsidRPr="00855C95" w:rsidRDefault="00DD5D8F" w:rsidP="00855C95">
      <w:pPr>
        <w:tabs>
          <w:tab w:val="left" w:pos="567"/>
          <w:tab w:val="left" w:pos="993"/>
        </w:tabs>
        <w:spacing w:line="240" w:lineRule="auto"/>
      </w:pPr>
      <w:r>
        <w:tab/>
      </w:r>
      <w:r>
        <w:tab/>
      </w:r>
      <w:r w:rsidR="00855C95" w:rsidRPr="00855C95">
        <w:t xml:space="preserve">(1) Odločba je za potrošnika in ponudnika pravno zavezujoča, če sta bila o postopku z zavezujočim učinkom in s pravnimi posledicami zavezujoče odločitve predhodno seznanjena in sta v postopek izrecno pisno privolila. </w:t>
      </w:r>
    </w:p>
    <w:p w:rsidR="00855C95" w:rsidRPr="00855C95" w:rsidRDefault="00855C95" w:rsidP="00855C95">
      <w:pPr>
        <w:tabs>
          <w:tab w:val="left" w:pos="567"/>
          <w:tab w:val="left" w:pos="993"/>
        </w:tabs>
        <w:spacing w:line="240" w:lineRule="auto"/>
      </w:pPr>
    </w:p>
    <w:p w:rsidR="00855C95" w:rsidRPr="00855C95" w:rsidRDefault="00DD5D8F" w:rsidP="00855C95">
      <w:pPr>
        <w:tabs>
          <w:tab w:val="left" w:pos="567"/>
          <w:tab w:val="left" w:pos="993"/>
        </w:tabs>
        <w:spacing w:line="240" w:lineRule="auto"/>
      </w:pPr>
      <w:r>
        <w:lastRenderedPageBreak/>
        <w:tab/>
      </w:r>
      <w:r>
        <w:tab/>
      </w:r>
      <w:r w:rsidR="00855C95" w:rsidRPr="00855C95">
        <w:t>(2) Ne glede na prejšnji odstavek izrecna pisna privolitev ponudnika v postopek z zavezujočim učinkom ni potrebna, če:</w:t>
      </w:r>
    </w:p>
    <w:p w:rsidR="00855C95" w:rsidRPr="00855C95" w:rsidRDefault="00855C95" w:rsidP="00DD5D8F">
      <w:pPr>
        <w:pStyle w:val="Odstavekseznama"/>
        <w:numPr>
          <w:ilvl w:val="0"/>
          <w:numId w:val="14"/>
        </w:numPr>
        <w:tabs>
          <w:tab w:val="left" w:pos="567"/>
          <w:tab w:val="left" w:pos="993"/>
        </w:tabs>
        <w:spacing w:line="240" w:lineRule="auto"/>
      </w:pPr>
      <w:r w:rsidRPr="00855C95">
        <w:t xml:space="preserve">poseben zakon določa, da je odločitev izvajalca </w:t>
      </w:r>
      <w:proofErr w:type="spellStart"/>
      <w:r w:rsidRPr="00855C95">
        <w:t>IRPS</w:t>
      </w:r>
      <w:proofErr w:type="spellEnd"/>
      <w:r w:rsidRPr="00855C95">
        <w:t xml:space="preserve"> za ponudnika zavezujoča ali zanj postane zavezujoča, kadar se potrošnik z njo strinja in to pisno potrdi;</w:t>
      </w:r>
    </w:p>
    <w:p w:rsidR="00855C95" w:rsidRPr="00855C95" w:rsidRDefault="00855C95" w:rsidP="00DD5D8F">
      <w:pPr>
        <w:pStyle w:val="Odstavekseznama"/>
        <w:numPr>
          <w:ilvl w:val="0"/>
          <w:numId w:val="14"/>
        </w:numPr>
        <w:tabs>
          <w:tab w:val="left" w:pos="567"/>
          <w:tab w:val="left" w:pos="993"/>
        </w:tabs>
        <w:spacing w:line="240" w:lineRule="auto"/>
      </w:pPr>
      <w:r w:rsidRPr="00855C95">
        <w:t xml:space="preserve">se ponudnik v pogodbi, iz katere izvira spor, ali drugače zaveže, da sprejme odločbo izvajalca </w:t>
      </w:r>
      <w:proofErr w:type="spellStart"/>
      <w:r w:rsidRPr="00855C95">
        <w:t>IRPS</w:t>
      </w:r>
      <w:proofErr w:type="spellEnd"/>
      <w:r w:rsidRPr="00855C95">
        <w:t xml:space="preserve"> kot zavezujočo, če potrošnik poveri reševanje spora izvajalcu </w:t>
      </w:r>
      <w:proofErr w:type="spellStart"/>
      <w:r w:rsidRPr="00855C95">
        <w:t>IRPS</w:t>
      </w:r>
      <w:proofErr w:type="spellEnd"/>
      <w:r w:rsidRPr="00855C95">
        <w:t xml:space="preserve">.  </w:t>
      </w:r>
    </w:p>
    <w:p w:rsidR="00855C95" w:rsidRPr="00855C95" w:rsidRDefault="00855C95" w:rsidP="00855C95">
      <w:pPr>
        <w:tabs>
          <w:tab w:val="left" w:pos="567"/>
          <w:tab w:val="left" w:pos="993"/>
        </w:tabs>
        <w:spacing w:line="240" w:lineRule="auto"/>
      </w:pPr>
    </w:p>
    <w:p w:rsidR="00855C95" w:rsidRPr="00855C95" w:rsidRDefault="00DD5D8F" w:rsidP="00855C95">
      <w:pPr>
        <w:tabs>
          <w:tab w:val="left" w:pos="567"/>
          <w:tab w:val="left" w:pos="993"/>
        </w:tabs>
        <w:spacing w:line="240" w:lineRule="auto"/>
      </w:pPr>
      <w:r>
        <w:tab/>
      </w:r>
      <w:r>
        <w:tab/>
      </w:r>
      <w:r w:rsidR="00855C95" w:rsidRPr="00855C95">
        <w:t>(3) Zavezujoča odločba ima pravni učinek arbitražne odločbe.</w:t>
      </w:r>
    </w:p>
    <w:p w:rsidR="00855C95" w:rsidRPr="00855C95" w:rsidRDefault="00855C95" w:rsidP="00855C95">
      <w:pPr>
        <w:tabs>
          <w:tab w:val="left" w:pos="567"/>
          <w:tab w:val="left" w:pos="993"/>
        </w:tabs>
        <w:spacing w:line="240" w:lineRule="auto"/>
      </w:pPr>
    </w:p>
    <w:p w:rsidR="00855C95" w:rsidRPr="00855C95" w:rsidRDefault="00855C95" w:rsidP="00855C95">
      <w:pPr>
        <w:tabs>
          <w:tab w:val="left" w:pos="567"/>
          <w:tab w:val="left" w:pos="993"/>
        </w:tabs>
        <w:spacing w:line="240" w:lineRule="auto"/>
      </w:pPr>
    </w:p>
    <w:p w:rsidR="00855C95" w:rsidRPr="00855C95" w:rsidRDefault="00855C95" w:rsidP="00DD5D8F">
      <w:pPr>
        <w:tabs>
          <w:tab w:val="left" w:pos="567"/>
          <w:tab w:val="left" w:pos="993"/>
        </w:tabs>
        <w:spacing w:line="240" w:lineRule="auto"/>
        <w:jc w:val="center"/>
      </w:pPr>
      <w:r w:rsidRPr="00855C95">
        <w:t>23. člen</w:t>
      </w:r>
    </w:p>
    <w:p w:rsidR="00855C95" w:rsidRPr="00855C95" w:rsidRDefault="00855C95" w:rsidP="00DD5D8F">
      <w:pPr>
        <w:tabs>
          <w:tab w:val="left" w:pos="567"/>
          <w:tab w:val="left" w:pos="993"/>
        </w:tabs>
        <w:spacing w:line="240" w:lineRule="auto"/>
        <w:jc w:val="center"/>
      </w:pPr>
      <w:r w:rsidRPr="00855C95">
        <w:t>(izpodbijanje zavezujoče odločbe)</w:t>
      </w:r>
    </w:p>
    <w:p w:rsidR="00855C95" w:rsidRPr="00855C95" w:rsidRDefault="00855C95" w:rsidP="00855C95">
      <w:pPr>
        <w:tabs>
          <w:tab w:val="left" w:pos="567"/>
          <w:tab w:val="left" w:pos="993"/>
        </w:tabs>
        <w:spacing w:line="240" w:lineRule="auto"/>
      </w:pPr>
    </w:p>
    <w:p w:rsidR="00855C95" w:rsidRPr="00855C95" w:rsidRDefault="00DD5D8F" w:rsidP="00855C95">
      <w:pPr>
        <w:tabs>
          <w:tab w:val="left" w:pos="567"/>
          <w:tab w:val="left" w:pos="993"/>
        </w:tabs>
        <w:spacing w:line="240" w:lineRule="auto"/>
      </w:pPr>
      <w:r>
        <w:tab/>
      </w:r>
      <w:r>
        <w:tab/>
      </w:r>
      <w:r w:rsidR="00855C95" w:rsidRPr="00855C95">
        <w:t xml:space="preserve">Odločbo iz prejšnjega člena je mogoče izpodbijati na sodišču s tožbo za razveljavitev odločbe ob smiselni uporabi zakona, ki ureja arbitražo. </w:t>
      </w:r>
    </w:p>
    <w:p w:rsidR="00855C95" w:rsidRPr="00855C95" w:rsidRDefault="00855C95" w:rsidP="00855C95">
      <w:pPr>
        <w:tabs>
          <w:tab w:val="left" w:pos="567"/>
          <w:tab w:val="left" w:pos="993"/>
        </w:tabs>
        <w:spacing w:line="240" w:lineRule="auto"/>
      </w:pPr>
    </w:p>
    <w:p w:rsidR="00855C95" w:rsidRPr="00855C95" w:rsidRDefault="00855C95" w:rsidP="00855C95">
      <w:pPr>
        <w:tabs>
          <w:tab w:val="left" w:pos="567"/>
          <w:tab w:val="left" w:pos="993"/>
        </w:tabs>
        <w:spacing w:line="240" w:lineRule="auto"/>
      </w:pPr>
    </w:p>
    <w:p w:rsidR="00855C95" w:rsidRPr="00855C95" w:rsidRDefault="00855C95" w:rsidP="00DD5D8F">
      <w:pPr>
        <w:tabs>
          <w:tab w:val="left" w:pos="567"/>
          <w:tab w:val="left" w:pos="993"/>
        </w:tabs>
        <w:spacing w:line="240" w:lineRule="auto"/>
        <w:jc w:val="center"/>
      </w:pPr>
      <w:r w:rsidRPr="00855C95">
        <w:t>24. člen</w:t>
      </w:r>
    </w:p>
    <w:p w:rsidR="00855C95" w:rsidRPr="00855C95" w:rsidRDefault="00855C95" w:rsidP="00DD5D8F">
      <w:pPr>
        <w:tabs>
          <w:tab w:val="left" w:pos="567"/>
          <w:tab w:val="left" w:pos="993"/>
        </w:tabs>
        <w:spacing w:line="240" w:lineRule="auto"/>
        <w:jc w:val="center"/>
      </w:pPr>
      <w:r w:rsidRPr="00855C95">
        <w:t>(</w:t>
      </w:r>
      <w:proofErr w:type="spellStart"/>
      <w:r w:rsidRPr="00855C95">
        <w:t>nezavezujoča</w:t>
      </w:r>
      <w:proofErr w:type="spellEnd"/>
      <w:r w:rsidRPr="00855C95">
        <w:t xml:space="preserve"> odločba)</w:t>
      </w:r>
    </w:p>
    <w:p w:rsidR="00855C95" w:rsidRPr="00855C95" w:rsidRDefault="00855C95" w:rsidP="00855C95">
      <w:pPr>
        <w:tabs>
          <w:tab w:val="left" w:pos="567"/>
          <w:tab w:val="left" w:pos="993"/>
        </w:tabs>
        <w:spacing w:line="240" w:lineRule="auto"/>
      </w:pPr>
    </w:p>
    <w:p w:rsidR="00855C95" w:rsidRPr="00855C95" w:rsidRDefault="00DD5D8F" w:rsidP="00855C95">
      <w:pPr>
        <w:tabs>
          <w:tab w:val="left" w:pos="567"/>
          <w:tab w:val="left" w:pos="993"/>
        </w:tabs>
        <w:spacing w:line="240" w:lineRule="auto"/>
      </w:pPr>
      <w:r>
        <w:tab/>
      </w:r>
      <w:r>
        <w:tab/>
      </w:r>
      <w:r w:rsidR="00855C95" w:rsidRPr="00855C95">
        <w:t xml:space="preserve">(1) Odločba je za potrošnika in ponudnika </w:t>
      </w:r>
      <w:proofErr w:type="spellStart"/>
      <w:r w:rsidR="00855C95" w:rsidRPr="00855C95">
        <w:t>nezavezujoča</w:t>
      </w:r>
      <w:proofErr w:type="spellEnd"/>
      <w:r w:rsidR="00855C95" w:rsidRPr="00855C95">
        <w:t xml:space="preserve">, če je dana kot priporočilo ali predlog rešitve. Izvajalec </w:t>
      </w:r>
      <w:proofErr w:type="spellStart"/>
      <w:r w:rsidR="00855C95" w:rsidRPr="00855C95">
        <w:t>IRPS</w:t>
      </w:r>
      <w:proofErr w:type="spellEnd"/>
      <w:r w:rsidR="00855C95" w:rsidRPr="00855C95">
        <w:t xml:space="preserve"> potrošnika in ponudnika:</w:t>
      </w:r>
    </w:p>
    <w:p w:rsidR="00855C95" w:rsidRPr="00855C95" w:rsidRDefault="00855C95" w:rsidP="00DD5D8F">
      <w:pPr>
        <w:pStyle w:val="Odstavekseznama"/>
        <w:numPr>
          <w:ilvl w:val="0"/>
          <w:numId w:val="14"/>
        </w:numPr>
        <w:tabs>
          <w:tab w:val="left" w:pos="567"/>
          <w:tab w:val="left" w:pos="993"/>
        </w:tabs>
        <w:spacing w:line="240" w:lineRule="auto"/>
      </w:pPr>
      <w:r w:rsidRPr="00855C95">
        <w:t>pred začetkom postopka seznani, da se lahko kadar koli umakneta iz postopka;</w:t>
      </w:r>
    </w:p>
    <w:p w:rsidR="00855C95" w:rsidRPr="00855C95" w:rsidRDefault="00855C95" w:rsidP="00DD5D8F">
      <w:pPr>
        <w:pStyle w:val="Odstavekseznama"/>
        <w:numPr>
          <w:ilvl w:val="0"/>
          <w:numId w:val="14"/>
        </w:numPr>
        <w:tabs>
          <w:tab w:val="left" w:pos="567"/>
          <w:tab w:val="left" w:pos="993"/>
        </w:tabs>
        <w:spacing w:line="240" w:lineRule="auto"/>
      </w:pPr>
      <w:r w:rsidRPr="00855C95">
        <w:t>pred sprejetjem priporočila ali predlagane rešitve seznani, da lahko sprejmeta ali zavrneta predlagano rešitev, da je predlagana rešitev lahko drugačna, kot če bi v sporu odločalo sodišče, in da njuna udeležba v postopku ne preprečuje uveljavljanja upravnega ali sodnega varstva.</w:t>
      </w:r>
    </w:p>
    <w:p w:rsidR="00855C95" w:rsidRPr="00855C95" w:rsidRDefault="00855C95" w:rsidP="00855C95">
      <w:pPr>
        <w:tabs>
          <w:tab w:val="left" w:pos="567"/>
          <w:tab w:val="left" w:pos="993"/>
        </w:tabs>
        <w:spacing w:line="240" w:lineRule="auto"/>
      </w:pPr>
    </w:p>
    <w:p w:rsidR="00855C95" w:rsidRPr="00855C95" w:rsidRDefault="00DD5D8F" w:rsidP="00855C95">
      <w:pPr>
        <w:tabs>
          <w:tab w:val="left" w:pos="567"/>
          <w:tab w:val="left" w:pos="993"/>
        </w:tabs>
        <w:spacing w:line="240" w:lineRule="auto"/>
      </w:pPr>
      <w:r>
        <w:tab/>
      </w:r>
      <w:r>
        <w:tab/>
      </w:r>
      <w:r w:rsidR="00855C95" w:rsidRPr="00855C95">
        <w:t>(2) Če poseben zakon ali uredba Evropske unije določa obvezno sodelovanje ponudnika v postopku, prva alineja prejšnjega odstavka velja samo za potrošnika.</w:t>
      </w:r>
    </w:p>
    <w:p w:rsidR="00855C95" w:rsidRPr="00855C95" w:rsidRDefault="00855C95" w:rsidP="00855C95">
      <w:pPr>
        <w:tabs>
          <w:tab w:val="left" w:pos="567"/>
          <w:tab w:val="left" w:pos="993"/>
        </w:tabs>
        <w:spacing w:line="240" w:lineRule="auto"/>
      </w:pPr>
    </w:p>
    <w:p w:rsidR="00855C95" w:rsidRPr="00855C95" w:rsidRDefault="00DD5D8F" w:rsidP="00855C95">
      <w:pPr>
        <w:tabs>
          <w:tab w:val="left" w:pos="567"/>
          <w:tab w:val="left" w:pos="993"/>
        </w:tabs>
        <w:spacing w:line="240" w:lineRule="auto"/>
      </w:pPr>
      <w:r>
        <w:tab/>
      </w:r>
      <w:r>
        <w:tab/>
      </w:r>
      <w:r w:rsidR="00855C95" w:rsidRPr="00855C95">
        <w:t>(3) Preden potrošnik in ponudnik sprejmeta priporočilo ali predlagano rešitev, morata imeti na voljo razumen rok za razmislek.</w:t>
      </w:r>
    </w:p>
    <w:p w:rsidR="00855C95" w:rsidRPr="00855C95" w:rsidRDefault="00855C95" w:rsidP="00855C95">
      <w:pPr>
        <w:tabs>
          <w:tab w:val="left" w:pos="567"/>
          <w:tab w:val="left" w:pos="993"/>
        </w:tabs>
        <w:spacing w:line="240" w:lineRule="auto"/>
      </w:pPr>
    </w:p>
    <w:p w:rsidR="00DD5D8F" w:rsidRDefault="00DD5D8F" w:rsidP="00855C95">
      <w:pPr>
        <w:tabs>
          <w:tab w:val="left" w:pos="567"/>
          <w:tab w:val="left" w:pos="993"/>
        </w:tabs>
        <w:spacing w:line="240" w:lineRule="auto"/>
      </w:pPr>
    </w:p>
    <w:p w:rsidR="00855C95" w:rsidRPr="00855C95" w:rsidRDefault="00855C95" w:rsidP="00DD5D8F">
      <w:pPr>
        <w:tabs>
          <w:tab w:val="left" w:pos="567"/>
          <w:tab w:val="left" w:pos="993"/>
        </w:tabs>
        <w:spacing w:line="240" w:lineRule="auto"/>
        <w:jc w:val="center"/>
      </w:pPr>
      <w:r w:rsidRPr="00855C95">
        <w:t>2</w:t>
      </w:r>
      <w:r w:rsidR="00690EDF">
        <w:t>5</w:t>
      </w:r>
      <w:r w:rsidRPr="00855C95">
        <w:t>. člen</w:t>
      </w:r>
    </w:p>
    <w:p w:rsidR="00855C95" w:rsidRPr="00855C95" w:rsidRDefault="00855C95" w:rsidP="00DD5D8F">
      <w:pPr>
        <w:tabs>
          <w:tab w:val="left" w:pos="567"/>
          <w:tab w:val="left" w:pos="993"/>
        </w:tabs>
        <w:spacing w:line="240" w:lineRule="auto"/>
        <w:jc w:val="center"/>
      </w:pPr>
      <w:r w:rsidRPr="00855C95">
        <w:t>(</w:t>
      </w:r>
      <w:r w:rsidR="00CB32C0">
        <w:t>s</w:t>
      </w:r>
      <w:r w:rsidRPr="00855C95">
        <w:t>porazum o rešitvi spora)</w:t>
      </w:r>
    </w:p>
    <w:p w:rsidR="00855C95" w:rsidRPr="00855C95" w:rsidRDefault="00855C95" w:rsidP="00855C95">
      <w:pPr>
        <w:tabs>
          <w:tab w:val="left" w:pos="567"/>
          <w:tab w:val="left" w:pos="993"/>
        </w:tabs>
        <w:spacing w:line="240" w:lineRule="auto"/>
      </w:pPr>
    </w:p>
    <w:p w:rsidR="00855C95" w:rsidRPr="00855C95" w:rsidRDefault="00DD5D8F" w:rsidP="00855C95">
      <w:pPr>
        <w:tabs>
          <w:tab w:val="left" w:pos="567"/>
          <w:tab w:val="left" w:pos="993"/>
        </w:tabs>
        <w:spacing w:line="240" w:lineRule="auto"/>
      </w:pPr>
      <w:r>
        <w:tab/>
      </w:r>
      <w:r>
        <w:tab/>
      </w:r>
      <w:r w:rsidR="00855C95" w:rsidRPr="00855C95">
        <w:t xml:space="preserve">(1) V primeru sklenitve </w:t>
      </w:r>
      <w:r w:rsidR="00CB32C0">
        <w:t>s</w:t>
      </w:r>
      <w:r w:rsidR="00855C95" w:rsidRPr="00855C95">
        <w:t>porazuma o rešitvi spora morata biti potrošnik in ponudnik pred privolitvijo v sporazum seznanjena s pravnimi posledicami privolitve v sporazum.</w:t>
      </w:r>
    </w:p>
    <w:p w:rsidR="00855C95" w:rsidRPr="00855C95" w:rsidRDefault="00855C95" w:rsidP="00855C95">
      <w:pPr>
        <w:tabs>
          <w:tab w:val="left" w:pos="567"/>
          <w:tab w:val="left" w:pos="993"/>
        </w:tabs>
        <w:spacing w:line="240" w:lineRule="auto"/>
      </w:pPr>
    </w:p>
    <w:p w:rsidR="00855C95" w:rsidRPr="00855C95" w:rsidRDefault="00DD5D8F" w:rsidP="00855C95">
      <w:pPr>
        <w:tabs>
          <w:tab w:val="left" w:pos="567"/>
          <w:tab w:val="left" w:pos="993"/>
        </w:tabs>
        <w:spacing w:line="240" w:lineRule="auto"/>
      </w:pPr>
      <w:r>
        <w:tab/>
      </w:r>
      <w:r>
        <w:tab/>
      </w:r>
      <w:r w:rsidR="00855C95" w:rsidRPr="00855C95">
        <w:t>(2) Preden potrošnik in ponudnik privolita v sporazum, morata imeti na voljo razumen rok za razmislek.</w:t>
      </w:r>
    </w:p>
    <w:p w:rsidR="00855C95" w:rsidRPr="00855C95" w:rsidRDefault="00855C95" w:rsidP="00855C95">
      <w:pPr>
        <w:tabs>
          <w:tab w:val="left" w:pos="567"/>
          <w:tab w:val="left" w:pos="993"/>
        </w:tabs>
        <w:spacing w:line="240" w:lineRule="auto"/>
      </w:pPr>
    </w:p>
    <w:p w:rsidR="00855C95" w:rsidRPr="00855C95" w:rsidRDefault="00855C95" w:rsidP="00855C95">
      <w:pPr>
        <w:tabs>
          <w:tab w:val="left" w:pos="567"/>
          <w:tab w:val="left" w:pos="993"/>
        </w:tabs>
        <w:spacing w:line="240" w:lineRule="auto"/>
      </w:pPr>
    </w:p>
    <w:p w:rsidR="00855C95" w:rsidRPr="00855C95" w:rsidRDefault="00855C95" w:rsidP="00DD5D8F">
      <w:pPr>
        <w:tabs>
          <w:tab w:val="left" w:pos="567"/>
          <w:tab w:val="left" w:pos="993"/>
        </w:tabs>
        <w:spacing w:line="240" w:lineRule="auto"/>
        <w:jc w:val="center"/>
      </w:pPr>
      <w:r w:rsidRPr="00855C95">
        <w:t>2</w:t>
      </w:r>
      <w:r w:rsidR="00690EDF">
        <w:t>6</w:t>
      </w:r>
      <w:r w:rsidRPr="00855C95">
        <w:t>. člen</w:t>
      </w:r>
    </w:p>
    <w:p w:rsidR="00855C95" w:rsidRPr="00855C95" w:rsidRDefault="00855C95" w:rsidP="00DD5D8F">
      <w:pPr>
        <w:tabs>
          <w:tab w:val="left" w:pos="567"/>
          <w:tab w:val="left" w:pos="993"/>
        </w:tabs>
        <w:spacing w:line="240" w:lineRule="auto"/>
        <w:jc w:val="center"/>
      </w:pPr>
      <w:r w:rsidRPr="00855C95">
        <w:t xml:space="preserve">(učinek postopka na zastaralne in </w:t>
      </w:r>
      <w:proofErr w:type="spellStart"/>
      <w:r w:rsidRPr="00855C95">
        <w:t>prekluzivne</w:t>
      </w:r>
      <w:proofErr w:type="spellEnd"/>
      <w:r w:rsidRPr="00855C95">
        <w:t xml:space="preserve"> roke ter konec postopka)</w:t>
      </w:r>
    </w:p>
    <w:p w:rsidR="00855C95" w:rsidRPr="00855C95" w:rsidRDefault="00855C95" w:rsidP="00855C95">
      <w:pPr>
        <w:tabs>
          <w:tab w:val="left" w:pos="567"/>
          <w:tab w:val="left" w:pos="993"/>
        </w:tabs>
        <w:spacing w:line="240" w:lineRule="auto"/>
      </w:pPr>
    </w:p>
    <w:p w:rsidR="00855C95" w:rsidRPr="00855C95" w:rsidRDefault="00DD5D8F" w:rsidP="00855C95">
      <w:pPr>
        <w:tabs>
          <w:tab w:val="left" w:pos="567"/>
          <w:tab w:val="left" w:pos="993"/>
        </w:tabs>
        <w:spacing w:line="240" w:lineRule="auto"/>
      </w:pPr>
      <w:r>
        <w:tab/>
      </w:r>
      <w:r>
        <w:tab/>
      </w:r>
      <w:r w:rsidR="00855C95" w:rsidRPr="00855C95">
        <w:t xml:space="preserve">(1) Če se postopek konča z </w:t>
      </w:r>
      <w:proofErr w:type="spellStart"/>
      <w:r w:rsidR="00855C95" w:rsidRPr="00855C95">
        <w:t>nezavezujočo</w:t>
      </w:r>
      <w:proofErr w:type="spellEnd"/>
      <w:r w:rsidR="00855C95" w:rsidRPr="00855C95">
        <w:t xml:space="preserve"> odločbo, se glede učinka teh postopkov na zastaralne in </w:t>
      </w:r>
      <w:proofErr w:type="spellStart"/>
      <w:r w:rsidR="00855C95" w:rsidRPr="00855C95">
        <w:t>prekluzivne</w:t>
      </w:r>
      <w:proofErr w:type="spellEnd"/>
      <w:r w:rsidR="00855C95" w:rsidRPr="00855C95">
        <w:t xml:space="preserve"> roke uporabljajo določbe zakona, ki ureja </w:t>
      </w:r>
      <w:proofErr w:type="spellStart"/>
      <w:r w:rsidR="00855C95" w:rsidRPr="00855C95">
        <w:t>mediacijo</w:t>
      </w:r>
      <w:proofErr w:type="spellEnd"/>
      <w:r w:rsidR="00855C95" w:rsidRPr="00855C95">
        <w:t xml:space="preserve"> v civilnih in gospodarskih zadevah. </w:t>
      </w:r>
    </w:p>
    <w:p w:rsidR="00855C95" w:rsidRPr="00855C95" w:rsidRDefault="00855C95" w:rsidP="00855C95">
      <w:pPr>
        <w:tabs>
          <w:tab w:val="left" w:pos="567"/>
          <w:tab w:val="left" w:pos="993"/>
        </w:tabs>
        <w:spacing w:line="240" w:lineRule="auto"/>
      </w:pPr>
    </w:p>
    <w:p w:rsidR="00855C95" w:rsidRPr="00855C95" w:rsidRDefault="00DD5D8F" w:rsidP="00855C95">
      <w:pPr>
        <w:tabs>
          <w:tab w:val="left" w:pos="567"/>
          <w:tab w:val="left" w:pos="993"/>
        </w:tabs>
        <w:spacing w:line="240" w:lineRule="auto"/>
      </w:pPr>
      <w:r>
        <w:lastRenderedPageBreak/>
        <w:tab/>
      </w:r>
      <w:r>
        <w:tab/>
      </w:r>
      <w:r w:rsidR="00855C95" w:rsidRPr="00855C95">
        <w:t>(2) Šteje se, da je postopek končan:</w:t>
      </w:r>
    </w:p>
    <w:p w:rsidR="00855C95" w:rsidRPr="00855C95" w:rsidRDefault="00855C95" w:rsidP="00DD5D8F">
      <w:pPr>
        <w:pStyle w:val="Odstavekseznama"/>
        <w:numPr>
          <w:ilvl w:val="0"/>
          <w:numId w:val="14"/>
        </w:numPr>
        <w:tabs>
          <w:tab w:val="left" w:pos="567"/>
          <w:tab w:val="left" w:pos="993"/>
        </w:tabs>
        <w:spacing w:line="240" w:lineRule="auto"/>
      </w:pPr>
      <w:r w:rsidRPr="00855C95">
        <w:t>ko je potrošnik umaknil pobudo za začetek postopka;</w:t>
      </w:r>
    </w:p>
    <w:p w:rsidR="00855C95" w:rsidRPr="00855C95" w:rsidRDefault="00855C95" w:rsidP="00DD5D8F">
      <w:pPr>
        <w:pStyle w:val="Odstavekseznama"/>
        <w:numPr>
          <w:ilvl w:val="0"/>
          <w:numId w:val="14"/>
        </w:numPr>
        <w:tabs>
          <w:tab w:val="left" w:pos="567"/>
          <w:tab w:val="left" w:pos="993"/>
        </w:tabs>
        <w:spacing w:line="240" w:lineRule="auto"/>
      </w:pPr>
      <w:r w:rsidRPr="00855C95">
        <w:t>ko je potrošnik seznanjen z odločitvijo ponudnika, da ne da soglasja ali da je umaknil soglasje k pobudi za začetek postopka;</w:t>
      </w:r>
    </w:p>
    <w:p w:rsidR="00855C95" w:rsidRPr="00855C95" w:rsidRDefault="00855C95" w:rsidP="00DD5D8F">
      <w:pPr>
        <w:pStyle w:val="Odstavekseznama"/>
        <w:numPr>
          <w:ilvl w:val="0"/>
          <w:numId w:val="14"/>
        </w:numPr>
        <w:tabs>
          <w:tab w:val="left" w:pos="567"/>
          <w:tab w:val="left" w:pos="993"/>
        </w:tabs>
        <w:spacing w:line="240" w:lineRule="auto"/>
      </w:pPr>
      <w:r w:rsidRPr="00855C95">
        <w:t xml:space="preserve">ko je potrošnik seznanjen z odločbo izvajalca </w:t>
      </w:r>
      <w:proofErr w:type="spellStart"/>
      <w:r w:rsidRPr="00855C95">
        <w:t>IRPS</w:t>
      </w:r>
      <w:proofErr w:type="spellEnd"/>
      <w:r w:rsidRPr="00855C95">
        <w:t>;</w:t>
      </w:r>
    </w:p>
    <w:p w:rsidR="00855C95" w:rsidRPr="00855C95" w:rsidRDefault="00855C95" w:rsidP="00DD5D8F">
      <w:pPr>
        <w:pStyle w:val="Odstavekseznama"/>
        <w:numPr>
          <w:ilvl w:val="0"/>
          <w:numId w:val="14"/>
        </w:numPr>
        <w:tabs>
          <w:tab w:val="left" w:pos="567"/>
          <w:tab w:val="left" w:pos="993"/>
        </w:tabs>
        <w:spacing w:line="240" w:lineRule="auto"/>
      </w:pPr>
      <w:r w:rsidRPr="00855C95">
        <w:t>z dnem sklenitve sporazuma o rešitvi spora.</w:t>
      </w:r>
    </w:p>
    <w:p w:rsidR="00855C95" w:rsidRPr="00855C95" w:rsidRDefault="00855C95" w:rsidP="00855C95">
      <w:pPr>
        <w:tabs>
          <w:tab w:val="left" w:pos="567"/>
          <w:tab w:val="left" w:pos="993"/>
        </w:tabs>
        <w:spacing w:line="240" w:lineRule="auto"/>
      </w:pPr>
    </w:p>
    <w:p w:rsidR="00855C95" w:rsidRPr="00855C95" w:rsidRDefault="00DD5D8F" w:rsidP="00855C95">
      <w:pPr>
        <w:tabs>
          <w:tab w:val="left" w:pos="567"/>
          <w:tab w:val="left" w:pos="993"/>
        </w:tabs>
        <w:spacing w:line="240" w:lineRule="auto"/>
      </w:pPr>
      <w:r>
        <w:tab/>
      </w:r>
      <w:r>
        <w:tab/>
      </w:r>
      <w:r w:rsidR="00855C95" w:rsidRPr="00855C95">
        <w:t xml:space="preserve">(3) Izvajalec </w:t>
      </w:r>
      <w:proofErr w:type="spellStart"/>
      <w:r w:rsidR="00855C95" w:rsidRPr="00855C95">
        <w:t>IRPS</w:t>
      </w:r>
      <w:proofErr w:type="spellEnd"/>
      <w:r w:rsidR="00855C95" w:rsidRPr="00855C95">
        <w:t xml:space="preserve"> seznani potrošnika in ponudnika o koncu postopka po navadni ali elektronski pošti v skladu z izbiro potrošnika ali ponudnika.</w:t>
      </w:r>
    </w:p>
    <w:p w:rsidR="00855C95" w:rsidRPr="00855C95" w:rsidRDefault="00855C95" w:rsidP="00855C95">
      <w:pPr>
        <w:tabs>
          <w:tab w:val="left" w:pos="567"/>
          <w:tab w:val="left" w:pos="993"/>
        </w:tabs>
        <w:spacing w:line="240" w:lineRule="auto"/>
      </w:pPr>
    </w:p>
    <w:p w:rsidR="00855C95" w:rsidRPr="00855C95" w:rsidRDefault="00855C95" w:rsidP="00855C95">
      <w:pPr>
        <w:tabs>
          <w:tab w:val="left" w:pos="567"/>
          <w:tab w:val="left" w:pos="993"/>
        </w:tabs>
        <w:spacing w:line="240" w:lineRule="auto"/>
      </w:pPr>
    </w:p>
    <w:p w:rsidR="00855C95" w:rsidRPr="00855C95" w:rsidRDefault="00855C95" w:rsidP="00DD5D8F">
      <w:pPr>
        <w:tabs>
          <w:tab w:val="left" w:pos="567"/>
          <w:tab w:val="left" w:pos="993"/>
        </w:tabs>
        <w:spacing w:line="240" w:lineRule="auto"/>
        <w:jc w:val="center"/>
      </w:pPr>
      <w:r w:rsidRPr="00855C95">
        <w:t>IV. ZAHTEVE ZA OSEBE, KI VODIJO ALI SODELUJEJO V POSTOPKIH</w:t>
      </w:r>
    </w:p>
    <w:p w:rsidR="00855C95" w:rsidRPr="00855C95" w:rsidRDefault="00855C95" w:rsidP="00DD5D8F">
      <w:pPr>
        <w:tabs>
          <w:tab w:val="left" w:pos="567"/>
          <w:tab w:val="left" w:pos="993"/>
        </w:tabs>
        <w:spacing w:line="240" w:lineRule="auto"/>
        <w:jc w:val="center"/>
      </w:pPr>
    </w:p>
    <w:p w:rsidR="00855C95" w:rsidRPr="00855C95" w:rsidRDefault="00855C95" w:rsidP="00DD5D8F">
      <w:pPr>
        <w:tabs>
          <w:tab w:val="left" w:pos="567"/>
          <w:tab w:val="left" w:pos="993"/>
        </w:tabs>
        <w:spacing w:line="240" w:lineRule="auto"/>
        <w:jc w:val="center"/>
      </w:pPr>
      <w:r w:rsidRPr="00855C95">
        <w:t>2</w:t>
      </w:r>
      <w:r w:rsidR="00690EDF">
        <w:t>7</w:t>
      </w:r>
      <w:r w:rsidRPr="00855C95">
        <w:t>. člen</w:t>
      </w:r>
    </w:p>
    <w:p w:rsidR="00855C95" w:rsidRPr="00855C95" w:rsidRDefault="00855C95" w:rsidP="00DD5D8F">
      <w:pPr>
        <w:tabs>
          <w:tab w:val="left" w:pos="567"/>
          <w:tab w:val="left" w:pos="993"/>
        </w:tabs>
        <w:spacing w:line="240" w:lineRule="auto"/>
        <w:jc w:val="center"/>
      </w:pPr>
      <w:r w:rsidRPr="00855C95">
        <w:t>(usposobljenost)</w:t>
      </w:r>
    </w:p>
    <w:p w:rsidR="00855C95" w:rsidRPr="00855C95" w:rsidRDefault="00855C95" w:rsidP="00855C95">
      <w:pPr>
        <w:tabs>
          <w:tab w:val="left" w:pos="567"/>
          <w:tab w:val="left" w:pos="993"/>
        </w:tabs>
        <w:spacing w:line="240" w:lineRule="auto"/>
      </w:pPr>
    </w:p>
    <w:p w:rsidR="00855C95" w:rsidRPr="00855C95" w:rsidRDefault="00DD5D8F" w:rsidP="00855C95">
      <w:pPr>
        <w:tabs>
          <w:tab w:val="left" w:pos="567"/>
          <w:tab w:val="left" w:pos="993"/>
        </w:tabs>
        <w:spacing w:line="240" w:lineRule="auto"/>
      </w:pPr>
      <w:r>
        <w:tab/>
      </w:r>
      <w:r>
        <w:tab/>
      </w:r>
      <w:r w:rsidR="00855C95" w:rsidRPr="00855C95">
        <w:t xml:space="preserve">(1) Oseba, ki pri izvajalcu </w:t>
      </w:r>
      <w:proofErr w:type="spellStart"/>
      <w:r w:rsidR="00855C95" w:rsidRPr="00855C95">
        <w:t>IRPS</w:t>
      </w:r>
      <w:proofErr w:type="spellEnd"/>
      <w:r w:rsidR="00855C95" w:rsidRPr="00855C95">
        <w:t xml:space="preserve"> vodi postopek </w:t>
      </w:r>
      <w:proofErr w:type="spellStart"/>
      <w:r w:rsidR="00855C95" w:rsidRPr="00855C95">
        <w:t>IRPS</w:t>
      </w:r>
      <w:proofErr w:type="spellEnd"/>
      <w:r w:rsidR="00855C95" w:rsidRPr="00855C95">
        <w:t xml:space="preserve">, mora biti usposobljena za njegovo vodenje. </w:t>
      </w:r>
    </w:p>
    <w:p w:rsidR="00855C95" w:rsidRPr="00855C95" w:rsidRDefault="00855C95" w:rsidP="00855C95">
      <w:pPr>
        <w:tabs>
          <w:tab w:val="left" w:pos="567"/>
          <w:tab w:val="left" w:pos="993"/>
        </w:tabs>
        <w:spacing w:line="240" w:lineRule="auto"/>
      </w:pPr>
    </w:p>
    <w:p w:rsidR="00855C95" w:rsidRPr="00855C95" w:rsidRDefault="00DD5D8F" w:rsidP="00855C95">
      <w:pPr>
        <w:tabs>
          <w:tab w:val="left" w:pos="567"/>
          <w:tab w:val="left" w:pos="993"/>
        </w:tabs>
        <w:spacing w:line="240" w:lineRule="auto"/>
      </w:pPr>
      <w:r>
        <w:tab/>
      </w:r>
      <w:r>
        <w:tab/>
      </w:r>
      <w:r w:rsidR="00855C95" w:rsidRPr="00855C95">
        <w:t xml:space="preserve">(2) Šteje se, da je oseba, ki vodi postopek </w:t>
      </w:r>
      <w:proofErr w:type="spellStart"/>
      <w:r w:rsidR="00855C95" w:rsidRPr="00855C95">
        <w:t>IRPS</w:t>
      </w:r>
      <w:proofErr w:type="spellEnd"/>
      <w:r w:rsidR="00855C95" w:rsidRPr="00855C95">
        <w:t>, usposobljena za njegovo vodenje, če ima pravna znanja</w:t>
      </w:r>
      <w:r w:rsidR="00CB32C0">
        <w:t>,</w:t>
      </w:r>
      <w:r w:rsidR="00855C95" w:rsidRPr="00855C95">
        <w:t xml:space="preserve"> pridobljena z veljavnimi študijskimi programi za pridobitev izobrazbe najmanj druge stopnje pravne smeri, oziroma raven izobrazbe pravne smeri, pridobljene po študijskih programih, ki v skladu z zakonom, ki ureja visoko šolstvo, ustreza ravni izobrazbe najmanj druge stopnje.</w:t>
      </w:r>
    </w:p>
    <w:p w:rsidR="00855C95" w:rsidRPr="00855C95" w:rsidRDefault="00855C95" w:rsidP="00855C95">
      <w:pPr>
        <w:tabs>
          <w:tab w:val="left" w:pos="567"/>
          <w:tab w:val="left" w:pos="993"/>
        </w:tabs>
        <w:spacing w:line="240" w:lineRule="auto"/>
      </w:pPr>
    </w:p>
    <w:p w:rsidR="00855C95" w:rsidRPr="00855C95" w:rsidRDefault="00DD5D8F" w:rsidP="00855C95">
      <w:pPr>
        <w:tabs>
          <w:tab w:val="left" w:pos="567"/>
          <w:tab w:val="left" w:pos="993"/>
        </w:tabs>
        <w:spacing w:line="240" w:lineRule="auto"/>
      </w:pPr>
      <w:r>
        <w:tab/>
      </w:r>
      <w:r>
        <w:tab/>
      </w:r>
      <w:r w:rsidR="00855C95" w:rsidRPr="00855C95">
        <w:t xml:space="preserve">(3) Kadar je v postopek </w:t>
      </w:r>
      <w:proofErr w:type="spellStart"/>
      <w:r w:rsidR="00855C95" w:rsidRPr="00855C95">
        <w:t>IRPS</w:t>
      </w:r>
      <w:proofErr w:type="spellEnd"/>
      <w:r w:rsidR="00855C95" w:rsidRPr="00855C95">
        <w:t xml:space="preserve"> vključenih več oseb, mora oseba, ki v postopku sodeluje, imeti izobrazbo, pridobljeno po študijskih programih za pridobitev izobrazbe najmanj prve stopnje, oziroma raven izobrazbe, pridobljene po študijskih programih, ki v skladu z zakonom, ki ureja visoko šolstvo, ustreza ravni izobrazbe najmanj prve stopnje.  </w:t>
      </w:r>
    </w:p>
    <w:p w:rsidR="00855C95" w:rsidRPr="00855C95" w:rsidRDefault="00855C95" w:rsidP="00855C95">
      <w:pPr>
        <w:tabs>
          <w:tab w:val="left" w:pos="567"/>
          <w:tab w:val="left" w:pos="993"/>
        </w:tabs>
        <w:spacing w:line="240" w:lineRule="auto"/>
      </w:pPr>
    </w:p>
    <w:p w:rsidR="00DD5D8F" w:rsidRDefault="00DD5D8F" w:rsidP="00855C95">
      <w:pPr>
        <w:tabs>
          <w:tab w:val="left" w:pos="567"/>
          <w:tab w:val="left" w:pos="993"/>
        </w:tabs>
        <w:spacing w:line="240" w:lineRule="auto"/>
      </w:pPr>
    </w:p>
    <w:p w:rsidR="00855C95" w:rsidRPr="00855C95" w:rsidRDefault="00855C95" w:rsidP="00DD5D8F">
      <w:pPr>
        <w:tabs>
          <w:tab w:val="left" w:pos="567"/>
          <w:tab w:val="left" w:pos="993"/>
        </w:tabs>
        <w:spacing w:line="240" w:lineRule="auto"/>
        <w:jc w:val="center"/>
      </w:pPr>
      <w:r w:rsidRPr="00855C95">
        <w:t>2</w:t>
      </w:r>
      <w:r w:rsidR="00690EDF">
        <w:t>8</w:t>
      </w:r>
      <w:r w:rsidRPr="00855C95">
        <w:t>. člen</w:t>
      </w:r>
    </w:p>
    <w:p w:rsidR="00855C95" w:rsidRPr="00855C95" w:rsidRDefault="00855C95" w:rsidP="00DD5D8F">
      <w:pPr>
        <w:tabs>
          <w:tab w:val="left" w:pos="567"/>
          <w:tab w:val="left" w:pos="993"/>
        </w:tabs>
        <w:spacing w:line="240" w:lineRule="auto"/>
        <w:jc w:val="center"/>
      </w:pPr>
      <w:r w:rsidRPr="00855C95">
        <w:t>(neodvisnost in nepristranskost)</w:t>
      </w:r>
    </w:p>
    <w:p w:rsidR="00855C95" w:rsidRPr="00855C95" w:rsidRDefault="00855C95" w:rsidP="00855C95">
      <w:pPr>
        <w:tabs>
          <w:tab w:val="left" w:pos="567"/>
          <w:tab w:val="left" w:pos="993"/>
        </w:tabs>
        <w:spacing w:line="240" w:lineRule="auto"/>
      </w:pPr>
    </w:p>
    <w:p w:rsidR="00855C95" w:rsidRPr="00855C95" w:rsidRDefault="00DD5D8F" w:rsidP="00855C95">
      <w:pPr>
        <w:tabs>
          <w:tab w:val="left" w:pos="567"/>
          <w:tab w:val="left" w:pos="993"/>
        </w:tabs>
        <w:spacing w:line="240" w:lineRule="auto"/>
      </w:pPr>
      <w:r>
        <w:tab/>
      </w:r>
      <w:r>
        <w:tab/>
      </w:r>
      <w:r w:rsidR="00855C95" w:rsidRPr="00855C95">
        <w:t xml:space="preserve">(1) Oseba, ki pri izvajalcu </w:t>
      </w:r>
      <w:proofErr w:type="spellStart"/>
      <w:r w:rsidR="00855C95" w:rsidRPr="00855C95">
        <w:t>IRPS</w:t>
      </w:r>
      <w:proofErr w:type="spellEnd"/>
      <w:r w:rsidR="00855C95" w:rsidRPr="00855C95">
        <w:t xml:space="preserve"> vodi ali sodeluje v postopku </w:t>
      </w:r>
      <w:proofErr w:type="spellStart"/>
      <w:r w:rsidR="00855C95" w:rsidRPr="00855C95">
        <w:t>IRPS</w:t>
      </w:r>
      <w:proofErr w:type="spellEnd"/>
      <w:r w:rsidR="00855C95" w:rsidRPr="00855C95">
        <w:t>:</w:t>
      </w:r>
    </w:p>
    <w:p w:rsidR="00855C95" w:rsidRPr="00855C95" w:rsidRDefault="00855C95" w:rsidP="00DD5D8F">
      <w:pPr>
        <w:pStyle w:val="Odstavekseznama"/>
        <w:numPr>
          <w:ilvl w:val="0"/>
          <w:numId w:val="14"/>
        </w:numPr>
        <w:tabs>
          <w:tab w:val="left" w:pos="567"/>
          <w:tab w:val="left" w:pos="993"/>
        </w:tabs>
        <w:spacing w:line="240" w:lineRule="auto"/>
      </w:pPr>
      <w:r w:rsidRPr="00855C95">
        <w:t>je imenovana najmanj za dve leti in ne sme biti razrešena brez utemeljenega razloga;</w:t>
      </w:r>
    </w:p>
    <w:p w:rsidR="00855C95" w:rsidRPr="00855C95" w:rsidRDefault="00855C95" w:rsidP="00DD5D8F">
      <w:pPr>
        <w:pStyle w:val="Odstavekseznama"/>
        <w:numPr>
          <w:ilvl w:val="0"/>
          <w:numId w:val="14"/>
        </w:numPr>
        <w:tabs>
          <w:tab w:val="left" w:pos="567"/>
          <w:tab w:val="left" w:pos="993"/>
        </w:tabs>
        <w:spacing w:line="240" w:lineRule="auto"/>
      </w:pPr>
      <w:r w:rsidRPr="00855C95">
        <w:t>ne sme biti vezana na navodila strank ali njunih pooblaščencev;</w:t>
      </w:r>
    </w:p>
    <w:p w:rsidR="00855C95" w:rsidRPr="00855C95" w:rsidRDefault="00855C95" w:rsidP="00DD5D8F">
      <w:pPr>
        <w:pStyle w:val="Odstavekseznama"/>
        <w:numPr>
          <w:ilvl w:val="0"/>
          <w:numId w:val="14"/>
        </w:numPr>
        <w:tabs>
          <w:tab w:val="left" w:pos="567"/>
          <w:tab w:val="left" w:pos="993"/>
        </w:tabs>
        <w:spacing w:line="240" w:lineRule="auto"/>
      </w:pPr>
      <w:r w:rsidRPr="00855C95">
        <w:t>način in višina njenega plačila ne smeta biti odvisna od izida postopka.</w:t>
      </w:r>
    </w:p>
    <w:p w:rsidR="00855C95" w:rsidRPr="00855C95" w:rsidRDefault="00855C95" w:rsidP="00855C95">
      <w:pPr>
        <w:tabs>
          <w:tab w:val="left" w:pos="567"/>
          <w:tab w:val="left" w:pos="993"/>
        </w:tabs>
        <w:spacing w:line="240" w:lineRule="auto"/>
      </w:pPr>
      <w:r w:rsidRPr="00855C95">
        <w:t xml:space="preserve"> </w:t>
      </w:r>
    </w:p>
    <w:p w:rsidR="00855C95" w:rsidRPr="00855C95" w:rsidRDefault="00DD5D8F" w:rsidP="00855C95">
      <w:pPr>
        <w:tabs>
          <w:tab w:val="left" w:pos="567"/>
          <w:tab w:val="left" w:pos="993"/>
        </w:tabs>
        <w:spacing w:line="240" w:lineRule="auto"/>
      </w:pPr>
      <w:r>
        <w:tab/>
      </w:r>
      <w:r>
        <w:tab/>
      </w:r>
      <w:r w:rsidR="00855C95" w:rsidRPr="00855C95">
        <w:t xml:space="preserve">(2) Če je oseba iz prejšnjega odstavka zaposlena ali prejema plačilo pri poklicni organizaciji ali gospodarskem združenju, katerega član je ponudnik, ki je udeležen v potrošniškem sporu, izvajalec </w:t>
      </w:r>
      <w:proofErr w:type="spellStart"/>
      <w:r w:rsidR="00855C95" w:rsidRPr="00855C95">
        <w:t>IRPS</w:t>
      </w:r>
      <w:proofErr w:type="spellEnd"/>
      <w:r w:rsidR="00855C95" w:rsidRPr="00855C95">
        <w:t xml:space="preserve"> razpolaga z ločenim in namenskim proračunom za opravljanje njenih nalog, razen če je oseba član senata, ki je sestavljen iz enakega števila zastopnikov organizacije potrošnikov in poklicne organizacije ali gospodarskega združenja.</w:t>
      </w:r>
    </w:p>
    <w:p w:rsidR="00855C95" w:rsidRPr="00855C95" w:rsidRDefault="00855C95" w:rsidP="00855C95">
      <w:pPr>
        <w:tabs>
          <w:tab w:val="left" w:pos="567"/>
          <w:tab w:val="left" w:pos="993"/>
        </w:tabs>
        <w:spacing w:line="240" w:lineRule="auto"/>
      </w:pPr>
    </w:p>
    <w:p w:rsidR="00855C95" w:rsidRPr="00855C95" w:rsidRDefault="00DD5D8F" w:rsidP="00855C95">
      <w:pPr>
        <w:tabs>
          <w:tab w:val="left" w:pos="567"/>
          <w:tab w:val="left" w:pos="993"/>
        </w:tabs>
        <w:spacing w:line="240" w:lineRule="auto"/>
      </w:pPr>
      <w:r>
        <w:tab/>
      </w:r>
      <w:r>
        <w:tab/>
      </w:r>
      <w:r w:rsidR="00855C95" w:rsidRPr="00855C95">
        <w:t xml:space="preserve">(3) Izvajalec </w:t>
      </w:r>
      <w:proofErr w:type="spellStart"/>
      <w:r w:rsidR="00855C95" w:rsidRPr="00855C95">
        <w:t>IRPS</w:t>
      </w:r>
      <w:proofErr w:type="spellEnd"/>
      <w:r w:rsidR="00855C95" w:rsidRPr="00855C95">
        <w:t xml:space="preserve">, ustanovljen pri ponudniku, se ne šteje kot izvajalec </w:t>
      </w:r>
      <w:proofErr w:type="spellStart"/>
      <w:r w:rsidR="00855C95" w:rsidRPr="00855C95">
        <w:t>IRPS</w:t>
      </w:r>
      <w:proofErr w:type="spellEnd"/>
      <w:r w:rsidR="00855C95" w:rsidRPr="00855C95">
        <w:t xml:space="preserve"> po tem zakonu, kadar je oseba iz prvega odstavka tega člena pri izvajalcu </w:t>
      </w:r>
      <w:proofErr w:type="spellStart"/>
      <w:r w:rsidR="00855C95" w:rsidRPr="00855C95">
        <w:t>IRPS</w:t>
      </w:r>
      <w:proofErr w:type="spellEnd"/>
      <w:r w:rsidR="00855C95" w:rsidRPr="00855C95">
        <w:t xml:space="preserve"> zaposlena ali drugače prejema plačilo pri tem ali povezanem ponudniku. </w:t>
      </w:r>
    </w:p>
    <w:p w:rsidR="00855C95" w:rsidRPr="00855C95" w:rsidRDefault="00855C95" w:rsidP="00855C95">
      <w:pPr>
        <w:tabs>
          <w:tab w:val="left" w:pos="567"/>
          <w:tab w:val="left" w:pos="993"/>
        </w:tabs>
        <w:spacing w:line="240" w:lineRule="auto"/>
      </w:pPr>
    </w:p>
    <w:p w:rsidR="00855C95" w:rsidRPr="00855C95" w:rsidRDefault="00DD5D8F" w:rsidP="00855C95">
      <w:pPr>
        <w:tabs>
          <w:tab w:val="left" w:pos="567"/>
          <w:tab w:val="left" w:pos="993"/>
        </w:tabs>
        <w:spacing w:line="240" w:lineRule="auto"/>
      </w:pPr>
      <w:r>
        <w:tab/>
      </w:r>
      <w:r>
        <w:tab/>
      </w:r>
      <w:r w:rsidR="00855C95" w:rsidRPr="00855C95">
        <w:t xml:space="preserve">(4) Oseba iz prvega odstavka tega člena izvajalcu </w:t>
      </w:r>
      <w:proofErr w:type="spellStart"/>
      <w:r w:rsidR="00855C95" w:rsidRPr="00855C95">
        <w:t>IRPS</w:t>
      </w:r>
      <w:proofErr w:type="spellEnd"/>
      <w:r w:rsidR="00855C95" w:rsidRPr="00855C95">
        <w:t xml:space="preserve"> kadarkoli tekom postopka nemudoma razkrije vse okoliščine, ki bi lahko vplivale ali za katere bi se lahko štelo, da vplivajo na njeno neodvisnost in nepristranskost pri odločanju v sporu </w:t>
      </w:r>
      <w:r w:rsidR="00855C95" w:rsidRPr="00855C95">
        <w:lastRenderedPageBreak/>
        <w:t xml:space="preserve">ali povzročajo navzkrižje interesov pri katerikoli od strank ter predlagati svojo izločitev. Ta odstavek se ne uporablja, če je izvajalec </w:t>
      </w:r>
      <w:proofErr w:type="spellStart"/>
      <w:r w:rsidR="00855C95" w:rsidRPr="00855C95">
        <w:t>IRPS</w:t>
      </w:r>
      <w:proofErr w:type="spellEnd"/>
      <w:r w:rsidR="00855C95" w:rsidRPr="00855C95">
        <w:t xml:space="preserve"> samo ena fizična oseba.</w:t>
      </w:r>
    </w:p>
    <w:p w:rsidR="00855C95" w:rsidRPr="00855C95" w:rsidRDefault="00855C95" w:rsidP="00855C95">
      <w:pPr>
        <w:tabs>
          <w:tab w:val="left" w:pos="567"/>
          <w:tab w:val="left" w:pos="993"/>
        </w:tabs>
        <w:spacing w:line="240" w:lineRule="auto"/>
      </w:pPr>
    </w:p>
    <w:p w:rsidR="00855C95" w:rsidRPr="00855C95" w:rsidRDefault="00DD5D8F" w:rsidP="00855C95">
      <w:pPr>
        <w:tabs>
          <w:tab w:val="left" w:pos="567"/>
          <w:tab w:val="left" w:pos="993"/>
        </w:tabs>
        <w:spacing w:line="240" w:lineRule="auto"/>
      </w:pPr>
      <w:r>
        <w:tab/>
      </w:r>
      <w:r>
        <w:tab/>
      </w:r>
      <w:r w:rsidR="00855C95" w:rsidRPr="00855C95">
        <w:t xml:space="preserve">(5) Izvajalec </w:t>
      </w:r>
      <w:proofErr w:type="spellStart"/>
      <w:r w:rsidR="00855C95" w:rsidRPr="00855C95">
        <w:t>IRPS</w:t>
      </w:r>
      <w:proofErr w:type="spellEnd"/>
      <w:r w:rsidR="00855C95" w:rsidRPr="00855C95">
        <w:t xml:space="preserve"> določi pravila, na podlagi katerih zaradi okoliščin iz prejšnjega odstavka:</w:t>
      </w:r>
    </w:p>
    <w:p w:rsidR="00855C95" w:rsidRPr="00855C95" w:rsidRDefault="00855C95" w:rsidP="00DD5D8F">
      <w:pPr>
        <w:pStyle w:val="Odstavekseznama"/>
        <w:numPr>
          <w:ilvl w:val="0"/>
          <w:numId w:val="18"/>
        </w:numPr>
        <w:tabs>
          <w:tab w:val="left" w:pos="567"/>
          <w:tab w:val="left" w:pos="993"/>
        </w:tabs>
        <w:spacing w:line="240" w:lineRule="auto"/>
      </w:pPr>
      <w:r w:rsidRPr="00855C95">
        <w:t>osebo iz prvega odstavka tega člena nadomesti druga oseba</w:t>
      </w:r>
      <w:r w:rsidR="00CB32C0">
        <w:t>,</w:t>
      </w:r>
      <w:r w:rsidRPr="00855C95">
        <w:t xml:space="preserve"> ali če to ni mogoče</w:t>
      </w:r>
      <w:r w:rsidR="00CB32C0">
        <w:t>,</w:t>
      </w:r>
    </w:p>
    <w:p w:rsidR="00855C95" w:rsidRPr="00855C95" w:rsidRDefault="00855C95" w:rsidP="00DD5D8F">
      <w:pPr>
        <w:pStyle w:val="Odstavekseznama"/>
        <w:numPr>
          <w:ilvl w:val="0"/>
          <w:numId w:val="18"/>
        </w:numPr>
        <w:tabs>
          <w:tab w:val="left" w:pos="567"/>
          <w:tab w:val="left" w:pos="993"/>
        </w:tabs>
        <w:spacing w:line="240" w:lineRule="auto"/>
      </w:pPr>
      <w:r w:rsidRPr="00855C95">
        <w:t xml:space="preserve">oseba iz prvega odstavka ne sodeluje pri odločanju o potrošniškem sporu in če je mogoče, izvajalec </w:t>
      </w:r>
      <w:proofErr w:type="spellStart"/>
      <w:r w:rsidRPr="00855C95">
        <w:t>IRPS</w:t>
      </w:r>
      <w:proofErr w:type="spellEnd"/>
      <w:r w:rsidRPr="00855C95">
        <w:t xml:space="preserve"> predlaga, da se potrošniški spor predloži drugemu izvajalcu </w:t>
      </w:r>
      <w:proofErr w:type="spellStart"/>
      <w:r w:rsidRPr="00855C95">
        <w:t>IRPS</w:t>
      </w:r>
      <w:proofErr w:type="spellEnd"/>
      <w:r w:rsidR="00CB32C0">
        <w:t>, ali če to ni mogoče,</w:t>
      </w:r>
    </w:p>
    <w:p w:rsidR="00855C95" w:rsidRPr="00855C95" w:rsidRDefault="00855C95" w:rsidP="00DD5D8F">
      <w:pPr>
        <w:pStyle w:val="Odstavekseznama"/>
        <w:numPr>
          <w:ilvl w:val="0"/>
          <w:numId w:val="18"/>
        </w:numPr>
        <w:tabs>
          <w:tab w:val="left" w:pos="567"/>
          <w:tab w:val="left" w:pos="993"/>
        </w:tabs>
        <w:spacing w:line="240" w:lineRule="auto"/>
      </w:pPr>
      <w:r w:rsidRPr="00855C95">
        <w:t>se potrošniku in ponudniku razkrijejo okoliščine in se osebi iz prvega odstavka tega člena dovoli, da še naprej vodi ali sodeluje v postopku, če potrošnik in ponudnik temu ne nasprotujeta.</w:t>
      </w:r>
    </w:p>
    <w:p w:rsidR="00855C95" w:rsidRPr="00855C95" w:rsidRDefault="00855C95" w:rsidP="00855C95">
      <w:pPr>
        <w:tabs>
          <w:tab w:val="left" w:pos="567"/>
          <w:tab w:val="left" w:pos="993"/>
        </w:tabs>
        <w:spacing w:line="240" w:lineRule="auto"/>
      </w:pPr>
    </w:p>
    <w:p w:rsidR="00855C95" w:rsidRPr="00855C95" w:rsidRDefault="00DD5D8F" w:rsidP="00855C95">
      <w:pPr>
        <w:tabs>
          <w:tab w:val="left" w:pos="567"/>
          <w:tab w:val="left" w:pos="993"/>
        </w:tabs>
        <w:spacing w:line="240" w:lineRule="auto"/>
      </w:pPr>
      <w:r>
        <w:tab/>
      </w:r>
      <w:r>
        <w:tab/>
      </w:r>
      <w:r w:rsidR="00855C95" w:rsidRPr="00855C95">
        <w:t xml:space="preserve">(6) Če je izvajalec </w:t>
      </w:r>
      <w:proofErr w:type="spellStart"/>
      <w:r w:rsidR="00855C95" w:rsidRPr="00855C95">
        <w:t>IRPS</w:t>
      </w:r>
      <w:proofErr w:type="spellEnd"/>
      <w:r w:rsidR="00855C95" w:rsidRPr="00855C95">
        <w:t xml:space="preserve"> samo ena fizična oseba, se uporabljata le druga in tretja alineja prejšnjega odstavka.</w:t>
      </w:r>
    </w:p>
    <w:p w:rsidR="00855C95" w:rsidRPr="00855C95" w:rsidRDefault="00855C95" w:rsidP="00855C95">
      <w:pPr>
        <w:tabs>
          <w:tab w:val="left" w:pos="567"/>
          <w:tab w:val="left" w:pos="993"/>
        </w:tabs>
        <w:spacing w:line="240" w:lineRule="auto"/>
      </w:pPr>
    </w:p>
    <w:p w:rsidR="00DD5D8F" w:rsidRDefault="00DD5D8F" w:rsidP="00855C95">
      <w:pPr>
        <w:tabs>
          <w:tab w:val="left" w:pos="567"/>
          <w:tab w:val="left" w:pos="993"/>
        </w:tabs>
        <w:spacing w:line="240" w:lineRule="auto"/>
      </w:pPr>
    </w:p>
    <w:p w:rsidR="00855C95" w:rsidRPr="00855C95" w:rsidRDefault="00855C95" w:rsidP="00DD5D8F">
      <w:pPr>
        <w:tabs>
          <w:tab w:val="left" w:pos="567"/>
          <w:tab w:val="left" w:pos="993"/>
        </w:tabs>
        <w:spacing w:line="240" w:lineRule="auto"/>
        <w:jc w:val="center"/>
      </w:pPr>
      <w:r w:rsidRPr="00855C95">
        <w:t>V. OBVEŠČANJE POTROŠNIKOV IN POROČANJE</w:t>
      </w:r>
    </w:p>
    <w:p w:rsidR="00855C95" w:rsidRPr="00855C95" w:rsidRDefault="00855C95" w:rsidP="00DD5D8F">
      <w:pPr>
        <w:tabs>
          <w:tab w:val="left" w:pos="567"/>
          <w:tab w:val="left" w:pos="993"/>
        </w:tabs>
        <w:spacing w:line="240" w:lineRule="auto"/>
        <w:jc w:val="center"/>
      </w:pPr>
    </w:p>
    <w:p w:rsidR="00855C95" w:rsidRPr="00855C95" w:rsidRDefault="00855C95" w:rsidP="00DD5D8F">
      <w:pPr>
        <w:tabs>
          <w:tab w:val="left" w:pos="567"/>
          <w:tab w:val="left" w:pos="993"/>
        </w:tabs>
        <w:spacing w:line="240" w:lineRule="auto"/>
        <w:jc w:val="center"/>
      </w:pPr>
      <w:r w:rsidRPr="00855C95">
        <w:t>2</w:t>
      </w:r>
      <w:r w:rsidR="00690EDF">
        <w:t>9</w:t>
      </w:r>
      <w:r w:rsidRPr="00855C95">
        <w:t>. člen</w:t>
      </w:r>
    </w:p>
    <w:p w:rsidR="00855C95" w:rsidRPr="00855C95" w:rsidRDefault="00855C95" w:rsidP="00DD5D8F">
      <w:pPr>
        <w:tabs>
          <w:tab w:val="left" w:pos="567"/>
          <w:tab w:val="left" w:pos="993"/>
        </w:tabs>
        <w:spacing w:line="240" w:lineRule="auto"/>
        <w:jc w:val="center"/>
      </w:pPr>
      <w:r w:rsidRPr="00855C95">
        <w:t xml:space="preserve">(informacije o izvajalcu </w:t>
      </w:r>
      <w:proofErr w:type="spellStart"/>
      <w:r w:rsidRPr="00855C95">
        <w:t>IRPS</w:t>
      </w:r>
      <w:proofErr w:type="spellEnd"/>
      <w:r w:rsidRPr="00855C95">
        <w:t>)</w:t>
      </w:r>
    </w:p>
    <w:p w:rsidR="00855C95" w:rsidRPr="00855C95" w:rsidRDefault="00855C95" w:rsidP="00855C95">
      <w:pPr>
        <w:tabs>
          <w:tab w:val="left" w:pos="567"/>
          <w:tab w:val="left" w:pos="993"/>
        </w:tabs>
        <w:spacing w:line="240" w:lineRule="auto"/>
      </w:pPr>
    </w:p>
    <w:p w:rsidR="00855C95" w:rsidRPr="00855C95" w:rsidRDefault="00DD5D8F" w:rsidP="00855C95">
      <w:pPr>
        <w:tabs>
          <w:tab w:val="left" w:pos="567"/>
          <w:tab w:val="left" w:pos="993"/>
        </w:tabs>
        <w:spacing w:line="240" w:lineRule="auto"/>
      </w:pPr>
      <w:r>
        <w:tab/>
      </w:r>
      <w:r>
        <w:tab/>
      </w:r>
      <w:r w:rsidR="00855C95" w:rsidRPr="00855C95">
        <w:t xml:space="preserve">(1) Izvajalec </w:t>
      </w:r>
      <w:proofErr w:type="spellStart"/>
      <w:r w:rsidR="00855C95" w:rsidRPr="00855C95">
        <w:t>IRPS</w:t>
      </w:r>
      <w:proofErr w:type="spellEnd"/>
      <w:r w:rsidR="00855C95" w:rsidRPr="00855C95">
        <w:t xml:space="preserve"> v jasnem in razumljivem jeziku na svoji spletni strani in v poslovnih prostorih ter na zahtevo tudi na trajnem nosilcu podatkov objavi naslednje informacije: </w:t>
      </w:r>
    </w:p>
    <w:p w:rsidR="00855C95" w:rsidRPr="00855C95" w:rsidRDefault="00855C95" w:rsidP="00DD5D8F">
      <w:pPr>
        <w:pStyle w:val="Odstavekseznama"/>
        <w:numPr>
          <w:ilvl w:val="0"/>
          <w:numId w:val="19"/>
        </w:numPr>
        <w:tabs>
          <w:tab w:val="left" w:pos="567"/>
          <w:tab w:val="left" w:pos="993"/>
        </w:tabs>
        <w:spacing w:line="240" w:lineRule="auto"/>
      </w:pPr>
      <w:r w:rsidRPr="00855C95">
        <w:t>firmo, poslovni in elektronski naslov;</w:t>
      </w:r>
    </w:p>
    <w:p w:rsidR="00855C95" w:rsidRPr="00855C95" w:rsidRDefault="00855C95" w:rsidP="00DD5D8F">
      <w:pPr>
        <w:pStyle w:val="Odstavekseznama"/>
        <w:numPr>
          <w:ilvl w:val="0"/>
          <w:numId w:val="19"/>
        </w:numPr>
        <w:tabs>
          <w:tab w:val="left" w:pos="567"/>
          <w:tab w:val="left" w:pos="993"/>
        </w:tabs>
        <w:spacing w:line="240" w:lineRule="auto"/>
      </w:pPr>
      <w:r w:rsidRPr="00855C95">
        <w:t xml:space="preserve">informacijo o organiziranosti izvajalca </w:t>
      </w:r>
      <w:proofErr w:type="spellStart"/>
      <w:r w:rsidRPr="00855C95">
        <w:t>IRPS</w:t>
      </w:r>
      <w:proofErr w:type="spellEnd"/>
      <w:r w:rsidRPr="00855C95">
        <w:t xml:space="preserve">, imena in priimke oseb, ki vodijo ali sodelujejo v postopkih </w:t>
      </w:r>
      <w:proofErr w:type="spellStart"/>
      <w:r w:rsidRPr="00855C95">
        <w:t>IRPS</w:t>
      </w:r>
      <w:proofErr w:type="spellEnd"/>
      <w:r w:rsidRPr="00855C95">
        <w:t>, način njihovega imenovanja in trajanje njihovega mandata;</w:t>
      </w:r>
    </w:p>
    <w:p w:rsidR="00855C95" w:rsidRPr="00855C95" w:rsidRDefault="00855C95" w:rsidP="00DD5D8F">
      <w:pPr>
        <w:pStyle w:val="Odstavekseznama"/>
        <w:numPr>
          <w:ilvl w:val="0"/>
          <w:numId w:val="19"/>
        </w:numPr>
        <w:tabs>
          <w:tab w:val="left" w:pos="567"/>
          <w:tab w:val="left" w:pos="993"/>
        </w:tabs>
        <w:spacing w:line="240" w:lineRule="auto"/>
      </w:pPr>
      <w:r w:rsidRPr="00855C95">
        <w:t xml:space="preserve">izjavo, da osebe, ki vodijo ali sodelujejo v postopkih </w:t>
      </w:r>
      <w:proofErr w:type="spellStart"/>
      <w:r w:rsidRPr="00855C95">
        <w:t>IRPS</w:t>
      </w:r>
      <w:proofErr w:type="spellEnd"/>
      <w:r w:rsidRPr="00855C95">
        <w:t xml:space="preserve">, izpolnjujejo pogoje iz </w:t>
      </w:r>
      <w:r w:rsidR="00690EDF">
        <w:t>27</w:t>
      </w:r>
      <w:r w:rsidRPr="00855C95">
        <w:t>. in 2</w:t>
      </w:r>
      <w:r w:rsidR="00690EDF">
        <w:t>8</w:t>
      </w:r>
      <w:r w:rsidRPr="00855C95">
        <w:t>. člena tega zakona;</w:t>
      </w:r>
    </w:p>
    <w:p w:rsidR="00855C95" w:rsidRPr="00855C95" w:rsidRDefault="00855C95" w:rsidP="00DD5D8F">
      <w:pPr>
        <w:pStyle w:val="Odstavekseznama"/>
        <w:numPr>
          <w:ilvl w:val="0"/>
          <w:numId w:val="19"/>
        </w:numPr>
        <w:tabs>
          <w:tab w:val="left" w:pos="567"/>
          <w:tab w:val="left" w:pos="993"/>
        </w:tabs>
        <w:spacing w:line="240" w:lineRule="auto"/>
      </w:pPr>
      <w:r w:rsidRPr="00855C95">
        <w:t xml:space="preserve">datum vpisa v register izvajalcev </w:t>
      </w:r>
      <w:proofErr w:type="spellStart"/>
      <w:r w:rsidRPr="00855C95">
        <w:t>IRPS</w:t>
      </w:r>
      <w:proofErr w:type="spellEnd"/>
      <w:r w:rsidRPr="00855C95">
        <w:t>;</w:t>
      </w:r>
    </w:p>
    <w:p w:rsidR="00855C95" w:rsidRPr="00855C95" w:rsidRDefault="00855C95" w:rsidP="00DD5D8F">
      <w:pPr>
        <w:pStyle w:val="Odstavekseznama"/>
        <w:numPr>
          <w:ilvl w:val="0"/>
          <w:numId w:val="19"/>
        </w:numPr>
        <w:tabs>
          <w:tab w:val="left" w:pos="567"/>
          <w:tab w:val="left" w:pos="993"/>
        </w:tabs>
        <w:spacing w:line="240" w:lineRule="auto"/>
      </w:pPr>
      <w:r w:rsidRPr="00855C95">
        <w:t xml:space="preserve">povezavo na spletno mesto Evropske komisije, kjer je objavljen seznam izvajalcev </w:t>
      </w:r>
      <w:proofErr w:type="spellStart"/>
      <w:r w:rsidRPr="00855C95">
        <w:t>IRPS</w:t>
      </w:r>
      <w:proofErr w:type="spellEnd"/>
      <w:r w:rsidRPr="00855C95">
        <w:t>;</w:t>
      </w:r>
    </w:p>
    <w:p w:rsidR="00855C95" w:rsidRPr="00855C95" w:rsidRDefault="00855C95" w:rsidP="00DD5D8F">
      <w:pPr>
        <w:pStyle w:val="Odstavekseznama"/>
        <w:numPr>
          <w:ilvl w:val="0"/>
          <w:numId w:val="19"/>
        </w:numPr>
        <w:tabs>
          <w:tab w:val="left" w:pos="567"/>
          <w:tab w:val="left" w:pos="993"/>
        </w:tabs>
        <w:spacing w:line="240" w:lineRule="auto"/>
      </w:pPr>
      <w:r w:rsidRPr="00855C95">
        <w:t>mreže izvajalcev izvensodnega reševanja čezmejnih potrošniških sporov, ki delujejo v Evropski uniji in v katerih sodeluje</w:t>
      </w:r>
      <w:r w:rsidR="00DD5D8F">
        <w:t>;</w:t>
      </w:r>
    </w:p>
    <w:p w:rsidR="00855C95" w:rsidRPr="00855C95" w:rsidRDefault="00855C95" w:rsidP="00DD5D8F">
      <w:pPr>
        <w:pStyle w:val="Odstavekseznama"/>
        <w:numPr>
          <w:ilvl w:val="0"/>
          <w:numId w:val="19"/>
        </w:numPr>
        <w:tabs>
          <w:tab w:val="left" w:pos="567"/>
          <w:tab w:val="left" w:pos="993"/>
        </w:tabs>
        <w:spacing w:line="240" w:lineRule="auto"/>
      </w:pPr>
      <w:r w:rsidRPr="00855C95">
        <w:t xml:space="preserve">procesne predpostavke, ki jih mora izpolnjevati pobuda za začetek postopka </w:t>
      </w:r>
      <w:proofErr w:type="spellStart"/>
      <w:r w:rsidRPr="00855C95">
        <w:t>IRPS</w:t>
      </w:r>
      <w:proofErr w:type="spellEnd"/>
      <w:r w:rsidRPr="00855C95">
        <w:t>;</w:t>
      </w:r>
    </w:p>
    <w:p w:rsidR="00855C95" w:rsidRPr="00855C95" w:rsidRDefault="00855C95" w:rsidP="00DD5D8F">
      <w:pPr>
        <w:pStyle w:val="Odstavekseznama"/>
        <w:numPr>
          <w:ilvl w:val="0"/>
          <w:numId w:val="19"/>
        </w:numPr>
        <w:tabs>
          <w:tab w:val="left" w:pos="567"/>
          <w:tab w:val="left" w:pos="993"/>
        </w:tabs>
        <w:spacing w:line="240" w:lineRule="auto"/>
      </w:pPr>
      <w:r w:rsidRPr="00855C95">
        <w:t xml:space="preserve">možnost umika potrošnika in ponudnika iz postopka </w:t>
      </w:r>
      <w:proofErr w:type="spellStart"/>
      <w:r w:rsidRPr="00855C95">
        <w:t>IRPS</w:t>
      </w:r>
      <w:proofErr w:type="spellEnd"/>
      <w:r w:rsidRPr="00855C95">
        <w:t>, če obstaja, in opozorilo, če te možnosti ni;</w:t>
      </w:r>
    </w:p>
    <w:p w:rsidR="00855C95" w:rsidRPr="00855C95" w:rsidRDefault="00855C95" w:rsidP="00DD5D8F">
      <w:pPr>
        <w:pStyle w:val="Odstavekseznama"/>
        <w:numPr>
          <w:ilvl w:val="0"/>
          <w:numId w:val="19"/>
        </w:numPr>
        <w:tabs>
          <w:tab w:val="left" w:pos="567"/>
          <w:tab w:val="left" w:pos="993"/>
        </w:tabs>
        <w:spacing w:line="240" w:lineRule="auto"/>
      </w:pPr>
      <w:r w:rsidRPr="00855C95">
        <w:t xml:space="preserve">podatek, ali se postopek </w:t>
      </w:r>
      <w:proofErr w:type="spellStart"/>
      <w:r w:rsidRPr="00855C95">
        <w:t>IRPS</w:t>
      </w:r>
      <w:proofErr w:type="spellEnd"/>
      <w:r w:rsidRPr="00855C95">
        <w:t xml:space="preserve"> izvede kot ustni ali pisni postopek;</w:t>
      </w:r>
    </w:p>
    <w:p w:rsidR="00855C95" w:rsidRPr="00855C95" w:rsidRDefault="00855C95" w:rsidP="00DD5D8F">
      <w:pPr>
        <w:pStyle w:val="Odstavekseznama"/>
        <w:numPr>
          <w:ilvl w:val="0"/>
          <w:numId w:val="19"/>
        </w:numPr>
        <w:tabs>
          <w:tab w:val="left" w:pos="567"/>
          <w:tab w:val="left" w:pos="993"/>
        </w:tabs>
        <w:spacing w:line="240" w:lineRule="auto"/>
      </w:pPr>
      <w:r w:rsidRPr="00855C95">
        <w:t xml:space="preserve">povprečen čas trajanja postopka </w:t>
      </w:r>
      <w:proofErr w:type="spellStart"/>
      <w:r w:rsidRPr="00855C95">
        <w:t>IRPS</w:t>
      </w:r>
      <w:proofErr w:type="spellEnd"/>
      <w:r w:rsidRPr="00855C95">
        <w:t>;</w:t>
      </w:r>
    </w:p>
    <w:p w:rsidR="00855C95" w:rsidRPr="00855C95" w:rsidRDefault="00855C95" w:rsidP="00DD5D8F">
      <w:pPr>
        <w:pStyle w:val="Odstavekseznama"/>
        <w:numPr>
          <w:ilvl w:val="0"/>
          <w:numId w:val="19"/>
        </w:numPr>
        <w:tabs>
          <w:tab w:val="left" w:pos="567"/>
          <w:tab w:val="left" w:pos="993"/>
        </w:tabs>
        <w:spacing w:line="240" w:lineRule="auto"/>
      </w:pPr>
      <w:r w:rsidRPr="00855C95">
        <w:t>pravni učinek izida postopka in če je odločitev zavezujoča, tudi pravne posledice za potrošnika ali ponudnika, ki ne izpolni odločitve;</w:t>
      </w:r>
    </w:p>
    <w:p w:rsidR="00855C95" w:rsidRPr="00855C95" w:rsidRDefault="00855C95" w:rsidP="00DD5D8F">
      <w:pPr>
        <w:pStyle w:val="Odstavekseznama"/>
        <w:numPr>
          <w:ilvl w:val="0"/>
          <w:numId w:val="19"/>
        </w:numPr>
        <w:tabs>
          <w:tab w:val="left" w:pos="567"/>
          <w:tab w:val="left" w:pos="993"/>
        </w:tabs>
        <w:spacing w:line="240" w:lineRule="auto"/>
      </w:pPr>
      <w:r w:rsidRPr="00855C95">
        <w:t xml:space="preserve">način izvršitve odločbe izvajalca </w:t>
      </w:r>
      <w:proofErr w:type="spellStart"/>
      <w:r w:rsidRPr="00855C95">
        <w:t>IRPS</w:t>
      </w:r>
      <w:proofErr w:type="spellEnd"/>
      <w:r w:rsidRPr="00855C95">
        <w:t>, če je potrebno.</w:t>
      </w:r>
    </w:p>
    <w:p w:rsidR="00855C95" w:rsidRPr="00855C95" w:rsidRDefault="00855C95" w:rsidP="00855C95">
      <w:pPr>
        <w:tabs>
          <w:tab w:val="left" w:pos="567"/>
          <w:tab w:val="left" w:pos="993"/>
        </w:tabs>
        <w:spacing w:line="240" w:lineRule="auto"/>
      </w:pPr>
    </w:p>
    <w:p w:rsidR="00855C95" w:rsidRPr="00855C95" w:rsidRDefault="00DD5D8F" w:rsidP="00855C95">
      <w:pPr>
        <w:tabs>
          <w:tab w:val="left" w:pos="567"/>
          <w:tab w:val="left" w:pos="993"/>
        </w:tabs>
        <w:spacing w:line="240" w:lineRule="auto"/>
      </w:pPr>
      <w:r>
        <w:tab/>
      </w:r>
      <w:r>
        <w:tab/>
      </w:r>
      <w:r w:rsidR="00855C95" w:rsidRPr="00855C95">
        <w:t xml:space="preserve">(2) Poleg informacij iz prejšnjega odstavka izvajalec </w:t>
      </w:r>
      <w:proofErr w:type="spellStart"/>
      <w:r w:rsidR="00855C95" w:rsidRPr="00855C95">
        <w:t>IRPS</w:t>
      </w:r>
      <w:proofErr w:type="spellEnd"/>
      <w:r w:rsidR="00855C95" w:rsidRPr="00855C95">
        <w:t xml:space="preserve"> na spletni strani in v poslovnih prostorih objavi tudi kodeks in pravila postopka iz 12. člena tega zakona.  </w:t>
      </w:r>
    </w:p>
    <w:p w:rsidR="00855C95" w:rsidRPr="00855C95" w:rsidRDefault="00855C95" w:rsidP="00855C95">
      <w:pPr>
        <w:tabs>
          <w:tab w:val="left" w:pos="567"/>
          <w:tab w:val="left" w:pos="993"/>
        </w:tabs>
        <w:spacing w:line="240" w:lineRule="auto"/>
      </w:pPr>
    </w:p>
    <w:p w:rsidR="00855C95" w:rsidRPr="00855C95" w:rsidRDefault="00DD5D8F" w:rsidP="00855C95">
      <w:pPr>
        <w:tabs>
          <w:tab w:val="left" w:pos="567"/>
          <w:tab w:val="left" w:pos="993"/>
        </w:tabs>
        <w:spacing w:line="240" w:lineRule="auto"/>
      </w:pPr>
      <w:r>
        <w:tab/>
      </w:r>
      <w:r>
        <w:tab/>
      </w:r>
      <w:r w:rsidR="00855C95" w:rsidRPr="00855C95">
        <w:t xml:space="preserve">(3) Izvajalec </w:t>
      </w:r>
      <w:proofErr w:type="spellStart"/>
      <w:r w:rsidR="00855C95" w:rsidRPr="00855C95">
        <w:t>IRPS</w:t>
      </w:r>
      <w:proofErr w:type="spellEnd"/>
      <w:r w:rsidR="00855C95" w:rsidRPr="00855C95">
        <w:t xml:space="preserve"> redno vzdržuje in posodablja spletno stran, kjer so dostopne informacije iz prvega in prejšnjega odstavka.</w:t>
      </w:r>
    </w:p>
    <w:p w:rsidR="00855C95" w:rsidRPr="00855C95" w:rsidRDefault="00855C95" w:rsidP="00855C95">
      <w:pPr>
        <w:tabs>
          <w:tab w:val="left" w:pos="567"/>
          <w:tab w:val="left" w:pos="993"/>
        </w:tabs>
        <w:spacing w:line="240" w:lineRule="auto"/>
      </w:pPr>
    </w:p>
    <w:p w:rsidR="00DD5D8F" w:rsidRDefault="00DD5D8F" w:rsidP="00855C95">
      <w:pPr>
        <w:tabs>
          <w:tab w:val="left" w:pos="567"/>
          <w:tab w:val="left" w:pos="993"/>
        </w:tabs>
        <w:spacing w:line="240" w:lineRule="auto"/>
      </w:pPr>
    </w:p>
    <w:p w:rsidR="00855C95" w:rsidRPr="00855C95" w:rsidRDefault="00690EDF" w:rsidP="00DD5D8F">
      <w:pPr>
        <w:tabs>
          <w:tab w:val="left" w:pos="567"/>
          <w:tab w:val="left" w:pos="993"/>
        </w:tabs>
        <w:spacing w:line="240" w:lineRule="auto"/>
        <w:jc w:val="center"/>
      </w:pPr>
      <w:r>
        <w:t>30</w:t>
      </w:r>
      <w:r w:rsidR="00855C95" w:rsidRPr="00855C95">
        <w:t>. člen</w:t>
      </w:r>
    </w:p>
    <w:p w:rsidR="00855C95" w:rsidRPr="00855C95" w:rsidRDefault="00855C95" w:rsidP="00DD5D8F">
      <w:pPr>
        <w:tabs>
          <w:tab w:val="left" w:pos="567"/>
          <w:tab w:val="left" w:pos="993"/>
        </w:tabs>
        <w:spacing w:line="240" w:lineRule="auto"/>
        <w:jc w:val="center"/>
      </w:pPr>
      <w:r w:rsidRPr="00855C95">
        <w:t xml:space="preserve">(objava letnega poročila izvajalca </w:t>
      </w:r>
      <w:proofErr w:type="spellStart"/>
      <w:r w:rsidRPr="00855C95">
        <w:t>IRPS</w:t>
      </w:r>
      <w:proofErr w:type="spellEnd"/>
      <w:r w:rsidRPr="00855C95">
        <w:t>)</w:t>
      </w:r>
    </w:p>
    <w:p w:rsidR="00855C95" w:rsidRPr="00855C95" w:rsidRDefault="00855C95" w:rsidP="00855C95">
      <w:pPr>
        <w:tabs>
          <w:tab w:val="left" w:pos="567"/>
          <w:tab w:val="left" w:pos="993"/>
        </w:tabs>
        <w:spacing w:line="240" w:lineRule="auto"/>
      </w:pPr>
    </w:p>
    <w:p w:rsidR="00855C95" w:rsidRPr="00855C95" w:rsidRDefault="00DD5D8F" w:rsidP="00855C95">
      <w:pPr>
        <w:tabs>
          <w:tab w:val="left" w:pos="567"/>
          <w:tab w:val="left" w:pos="993"/>
        </w:tabs>
        <w:spacing w:line="240" w:lineRule="auto"/>
      </w:pPr>
      <w:r>
        <w:lastRenderedPageBreak/>
        <w:tab/>
      </w:r>
      <w:r>
        <w:tab/>
      </w:r>
      <w:r w:rsidR="00855C95" w:rsidRPr="00855C95">
        <w:t xml:space="preserve">Izvajalec </w:t>
      </w:r>
      <w:proofErr w:type="spellStart"/>
      <w:r w:rsidR="00855C95" w:rsidRPr="00855C95">
        <w:t>IRPS</w:t>
      </w:r>
      <w:proofErr w:type="spellEnd"/>
      <w:r w:rsidR="00855C95" w:rsidRPr="00855C95">
        <w:t xml:space="preserve"> vsako leto do 31. marca na spletni strani, na zahtevo pa tudi na trajnem nosilcu podatkov</w:t>
      </w:r>
      <w:r w:rsidR="00CB32C0">
        <w:t>,</w:t>
      </w:r>
      <w:r w:rsidR="00855C95" w:rsidRPr="00855C95">
        <w:t xml:space="preserve"> objavi poročilo o delovanju izvajalca </w:t>
      </w:r>
      <w:proofErr w:type="spellStart"/>
      <w:r w:rsidR="00855C95" w:rsidRPr="00855C95">
        <w:t>IRPS</w:t>
      </w:r>
      <w:proofErr w:type="spellEnd"/>
      <w:r w:rsidR="00855C95" w:rsidRPr="00855C95">
        <w:t xml:space="preserve"> za preteklo leto. Poročilo o delovanju izvajalca </w:t>
      </w:r>
      <w:proofErr w:type="spellStart"/>
      <w:r w:rsidR="00855C95" w:rsidRPr="00855C95">
        <w:t>IRPS</w:t>
      </w:r>
      <w:proofErr w:type="spellEnd"/>
      <w:r w:rsidR="00855C95" w:rsidRPr="00855C95">
        <w:t xml:space="preserve"> vsebuje naslednje informacije:</w:t>
      </w:r>
    </w:p>
    <w:p w:rsidR="00855C95" w:rsidRPr="00855C95" w:rsidRDefault="00855C95" w:rsidP="008A15E5">
      <w:pPr>
        <w:pStyle w:val="Odstavekseznama"/>
        <w:numPr>
          <w:ilvl w:val="0"/>
          <w:numId w:val="20"/>
        </w:numPr>
        <w:tabs>
          <w:tab w:val="left" w:pos="567"/>
          <w:tab w:val="left" w:pos="993"/>
        </w:tabs>
        <w:spacing w:line="240" w:lineRule="auto"/>
      </w:pPr>
      <w:r w:rsidRPr="00855C95">
        <w:t xml:space="preserve">število vloženih pobud za začetek postopka </w:t>
      </w:r>
      <w:proofErr w:type="spellStart"/>
      <w:r w:rsidRPr="00855C95">
        <w:t>IRPS</w:t>
      </w:r>
      <w:proofErr w:type="spellEnd"/>
      <w:r w:rsidRPr="00855C95">
        <w:t xml:space="preserve"> in vrste pritožb, na katere so se nanašale;</w:t>
      </w:r>
    </w:p>
    <w:p w:rsidR="00855C95" w:rsidRPr="00855C95" w:rsidRDefault="00855C95" w:rsidP="008A15E5">
      <w:pPr>
        <w:pStyle w:val="Odstavekseznama"/>
        <w:numPr>
          <w:ilvl w:val="0"/>
          <w:numId w:val="20"/>
        </w:numPr>
        <w:tabs>
          <w:tab w:val="left" w:pos="567"/>
          <w:tab w:val="left" w:pos="993"/>
        </w:tabs>
        <w:spacing w:line="240" w:lineRule="auto"/>
      </w:pPr>
      <w:r w:rsidRPr="00855C95">
        <w:t>problemi, ki se pogosto pojavljajo in povzročajo spore med ponudniki in potrošniki</w:t>
      </w:r>
      <w:r w:rsidR="00CB32C0">
        <w:t>,</w:t>
      </w:r>
      <w:r w:rsidRPr="00855C95">
        <w:t xml:space="preserve"> s predlogi mogočih ukrepov za njihovo odpravo;</w:t>
      </w:r>
    </w:p>
    <w:p w:rsidR="00855C95" w:rsidRPr="00855C95" w:rsidRDefault="00855C95" w:rsidP="008A15E5">
      <w:pPr>
        <w:pStyle w:val="Odstavekseznama"/>
        <w:numPr>
          <w:ilvl w:val="0"/>
          <w:numId w:val="20"/>
        </w:numPr>
        <w:tabs>
          <w:tab w:val="left" w:pos="567"/>
          <w:tab w:val="left" w:pos="993"/>
        </w:tabs>
        <w:spacing w:line="240" w:lineRule="auto"/>
      </w:pPr>
      <w:r w:rsidRPr="00855C95">
        <w:t xml:space="preserve">odstotni delež sporov, pobudo katerih je izvajalec </w:t>
      </w:r>
      <w:proofErr w:type="spellStart"/>
      <w:r w:rsidRPr="00855C95">
        <w:t>IRPS</w:t>
      </w:r>
      <w:proofErr w:type="spellEnd"/>
      <w:r w:rsidRPr="00855C95">
        <w:t xml:space="preserve"> zavrnil, in odstotni delež posameznih razlogov za zavrnitev na podlagi drugega odstavka 16. člena tega zakona;  </w:t>
      </w:r>
    </w:p>
    <w:p w:rsidR="00855C95" w:rsidRPr="00855C95" w:rsidRDefault="00855C95" w:rsidP="008A15E5">
      <w:pPr>
        <w:pStyle w:val="Odstavekseznama"/>
        <w:numPr>
          <w:ilvl w:val="0"/>
          <w:numId w:val="20"/>
        </w:numPr>
        <w:tabs>
          <w:tab w:val="left" w:pos="567"/>
          <w:tab w:val="left" w:pos="993"/>
        </w:tabs>
        <w:spacing w:line="240" w:lineRule="auto"/>
      </w:pPr>
      <w:r w:rsidRPr="00855C95">
        <w:t>odstotni delež postopkov, ki so bili ustavljeni, in razlogi za ustavitev, če so znani;</w:t>
      </w:r>
    </w:p>
    <w:p w:rsidR="00855C95" w:rsidRPr="00855C95" w:rsidRDefault="00855C95" w:rsidP="008A15E5">
      <w:pPr>
        <w:pStyle w:val="Odstavekseznama"/>
        <w:numPr>
          <w:ilvl w:val="0"/>
          <w:numId w:val="20"/>
        </w:numPr>
        <w:tabs>
          <w:tab w:val="left" w:pos="567"/>
          <w:tab w:val="left" w:pos="993"/>
        </w:tabs>
        <w:spacing w:line="240" w:lineRule="auto"/>
      </w:pPr>
      <w:r w:rsidRPr="00855C95">
        <w:t>povprečen čas trajanja reševanja sporov;</w:t>
      </w:r>
    </w:p>
    <w:p w:rsidR="00855C95" w:rsidRPr="00855C95" w:rsidRDefault="00855C95" w:rsidP="008A15E5">
      <w:pPr>
        <w:pStyle w:val="Odstavekseznama"/>
        <w:numPr>
          <w:ilvl w:val="0"/>
          <w:numId w:val="20"/>
        </w:numPr>
        <w:tabs>
          <w:tab w:val="left" w:pos="567"/>
          <w:tab w:val="left" w:pos="993"/>
        </w:tabs>
        <w:spacing w:line="240" w:lineRule="auto"/>
      </w:pPr>
      <w:r w:rsidRPr="00855C95">
        <w:t xml:space="preserve">odstotni delež primerov, v katerih je ponudnik izpolnil odločitev izvajalca </w:t>
      </w:r>
      <w:proofErr w:type="spellStart"/>
      <w:r w:rsidRPr="00855C95">
        <w:t>IRPS</w:t>
      </w:r>
      <w:proofErr w:type="spellEnd"/>
      <w:r w:rsidRPr="00855C95">
        <w:t>, če je znan;</w:t>
      </w:r>
    </w:p>
    <w:p w:rsidR="00855C95" w:rsidRPr="00855C95" w:rsidRDefault="00855C95" w:rsidP="008A15E5">
      <w:pPr>
        <w:pStyle w:val="Odstavekseznama"/>
        <w:numPr>
          <w:ilvl w:val="0"/>
          <w:numId w:val="20"/>
        </w:numPr>
        <w:tabs>
          <w:tab w:val="left" w:pos="567"/>
          <w:tab w:val="left" w:pos="993"/>
        </w:tabs>
        <w:spacing w:line="240" w:lineRule="auto"/>
      </w:pPr>
      <w:r w:rsidRPr="00855C95">
        <w:t>mreže izvajalcev izvensodnega reševanja čezmejnih potrošniških sporov, ki delujejo v Evropski uniji in v katerih sodeluje.</w:t>
      </w:r>
    </w:p>
    <w:p w:rsidR="00855C95" w:rsidRPr="00855C95" w:rsidRDefault="00855C95" w:rsidP="00855C95">
      <w:pPr>
        <w:tabs>
          <w:tab w:val="left" w:pos="567"/>
          <w:tab w:val="left" w:pos="993"/>
        </w:tabs>
        <w:spacing w:line="240" w:lineRule="auto"/>
      </w:pPr>
    </w:p>
    <w:p w:rsidR="00855C95" w:rsidRPr="00855C95" w:rsidRDefault="00855C95" w:rsidP="00855C95">
      <w:pPr>
        <w:tabs>
          <w:tab w:val="left" w:pos="567"/>
          <w:tab w:val="left" w:pos="993"/>
        </w:tabs>
        <w:spacing w:line="240" w:lineRule="auto"/>
      </w:pPr>
    </w:p>
    <w:p w:rsidR="00855C95" w:rsidRPr="00855C95" w:rsidRDefault="00855C95" w:rsidP="008A15E5">
      <w:pPr>
        <w:tabs>
          <w:tab w:val="left" w:pos="567"/>
          <w:tab w:val="left" w:pos="993"/>
        </w:tabs>
        <w:spacing w:line="240" w:lineRule="auto"/>
        <w:jc w:val="center"/>
      </w:pPr>
      <w:r w:rsidRPr="00855C95">
        <w:t>3</w:t>
      </w:r>
      <w:r w:rsidR="00690EDF">
        <w:t>1</w:t>
      </w:r>
      <w:r w:rsidRPr="00855C95">
        <w:t>. člen</w:t>
      </w:r>
    </w:p>
    <w:p w:rsidR="00855C95" w:rsidRPr="00855C95" w:rsidRDefault="00855C95" w:rsidP="008A15E5">
      <w:pPr>
        <w:tabs>
          <w:tab w:val="left" w:pos="567"/>
          <w:tab w:val="left" w:pos="993"/>
        </w:tabs>
        <w:spacing w:line="240" w:lineRule="auto"/>
        <w:jc w:val="center"/>
      </w:pPr>
      <w:r w:rsidRPr="00855C95">
        <w:t>(poročanje)</w:t>
      </w:r>
    </w:p>
    <w:p w:rsidR="00855C95" w:rsidRPr="00855C95" w:rsidRDefault="00855C95" w:rsidP="00855C95">
      <w:pPr>
        <w:tabs>
          <w:tab w:val="left" w:pos="567"/>
          <w:tab w:val="left" w:pos="993"/>
        </w:tabs>
        <w:spacing w:line="240" w:lineRule="auto"/>
      </w:pPr>
    </w:p>
    <w:p w:rsidR="00855C95" w:rsidRPr="00855C95" w:rsidRDefault="008A15E5" w:rsidP="00855C95">
      <w:pPr>
        <w:tabs>
          <w:tab w:val="left" w:pos="567"/>
          <w:tab w:val="left" w:pos="993"/>
        </w:tabs>
        <w:spacing w:line="240" w:lineRule="auto"/>
      </w:pPr>
      <w:r>
        <w:tab/>
      </w:r>
      <w:r>
        <w:tab/>
      </w:r>
      <w:r w:rsidR="00855C95" w:rsidRPr="00855C95">
        <w:t xml:space="preserve">Izvajalec </w:t>
      </w:r>
      <w:proofErr w:type="spellStart"/>
      <w:r w:rsidR="00855C95" w:rsidRPr="00855C95">
        <w:t>IRPS</w:t>
      </w:r>
      <w:proofErr w:type="spellEnd"/>
      <w:r w:rsidR="00855C95" w:rsidRPr="00855C95">
        <w:t xml:space="preserve"> vsaki dve leti do 31. marca pošlje ministrstvu, pristojnem za varstvo potrošnikov (v nadaljnjem besedilu: ministrstvo)</w:t>
      </w:r>
      <w:r w:rsidR="00CB32C0">
        <w:t>,</w:t>
      </w:r>
      <w:r w:rsidR="00855C95" w:rsidRPr="00855C95">
        <w:t xml:space="preserve"> poročilo o delovanju izvajalca </w:t>
      </w:r>
      <w:proofErr w:type="spellStart"/>
      <w:r w:rsidR="00855C95" w:rsidRPr="00855C95">
        <w:t>IRPS</w:t>
      </w:r>
      <w:proofErr w:type="spellEnd"/>
      <w:r w:rsidR="00855C95" w:rsidRPr="00855C95">
        <w:t xml:space="preserve"> za preteklo dvoletno obdobje, ki poleg informacij iz prejšnjega člena vsebuje tudi:</w:t>
      </w:r>
    </w:p>
    <w:p w:rsidR="00855C95" w:rsidRPr="00855C95" w:rsidRDefault="00855C95" w:rsidP="008A15E5">
      <w:pPr>
        <w:pStyle w:val="Odstavekseznama"/>
        <w:numPr>
          <w:ilvl w:val="0"/>
          <w:numId w:val="21"/>
        </w:numPr>
        <w:tabs>
          <w:tab w:val="left" w:pos="567"/>
          <w:tab w:val="left" w:pos="993"/>
        </w:tabs>
        <w:spacing w:line="240" w:lineRule="auto"/>
      </w:pPr>
      <w:r w:rsidRPr="00855C95">
        <w:t xml:space="preserve">oceno učinkovitosti sodelovanja v mrežah izvajalcev </w:t>
      </w:r>
      <w:proofErr w:type="spellStart"/>
      <w:r w:rsidRPr="00855C95">
        <w:t>IRPS</w:t>
      </w:r>
      <w:proofErr w:type="spellEnd"/>
      <w:r w:rsidRPr="00855C95">
        <w:t>, ki pomagajo pri reševanju čezmejnih potrošniških sporov;</w:t>
      </w:r>
    </w:p>
    <w:p w:rsidR="00855C95" w:rsidRPr="00855C95" w:rsidRDefault="00855C95" w:rsidP="008A15E5">
      <w:pPr>
        <w:pStyle w:val="Odstavekseznama"/>
        <w:numPr>
          <w:ilvl w:val="0"/>
          <w:numId w:val="21"/>
        </w:numPr>
        <w:tabs>
          <w:tab w:val="left" w:pos="567"/>
          <w:tab w:val="left" w:pos="993"/>
        </w:tabs>
        <w:spacing w:line="240" w:lineRule="auto"/>
      </w:pPr>
      <w:r w:rsidRPr="00855C95">
        <w:t xml:space="preserve">opis usposabljanja oseb, ki vodijo ali sodelujejo v postopkih </w:t>
      </w:r>
      <w:proofErr w:type="spellStart"/>
      <w:r w:rsidRPr="00855C95">
        <w:t>IRPS</w:t>
      </w:r>
      <w:proofErr w:type="spellEnd"/>
      <w:r w:rsidRPr="00855C95">
        <w:t xml:space="preserve">, ko usposabljanje organizira izvajalec </w:t>
      </w:r>
      <w:proofErr w:type="spellStart"/>
      <w:r w:rsidRPr="00855C95">
        <w:t>IRPS</w:t>
      </w:r>
      <w:proofErr w:type="spellEnd"/>
      <w:r w:rsidRPr="00855C95">
        <w:t>;</w:t>
      </w:r>
    </w:p>
    <w:p w:rsidR="00855C95" w:rsidRPr="00855C95" w:rsidRDefault="00855C95" w:rsidP="008A15E5">
      <w:pPr>
        <w:pStyle w:val="Odstavekseznama"/>
        <w:numPr>
          <w:ilvl w:val="0"/>
          <w:numId w:val="21"/>
        </w:numPr>
        <w:tabs>
          <w:tab w:val="left" w:pos="567"/>
          <w:tab w:val="left" w:pos="993"/>
        </w:tabs>
        <w:spacing w:line="240" w:lineRule="auto"/>
      </w:pPr>
      <w:r w:rsidRPr="00855C95">
        <w:t xml:space="preserve">oceno učinkovitosti postopka, ki ga zagotavlja izvajalec </w:t>
      </w:r>
      <w:proofErr w:type="spellStart"/>
      <w:r w:rsidRPr="00855C95">
        <w:t>IRPS</w:t>
      </w:r>
      <w:proofErr w:type="spellEnd"/>
      <w:r w:rsidRPr="00855C95">
        <w:t>, in možnosti za izboljšanje njegove uspešnosti.</w:t>
      </w:r>
    </w:p>
    <w:p w:rsidR="00855C95" w:rsidRPr="00855C95" w:rsidRDefault="00855C95" w:rsidP="00855C95">
      <w:pPr>
        <w:tabs>
          <w:tab w:val="left" w:pos="567"/>
          <w:tab w:val="left" w:pos="993"/>
        </w:tabs>
        <w:spacing w:line="240" w:lineRule="auto"/>
      </w:pPr>
    </w:p>
    <w:p w:rsidR="00855C95" w:rsidRPr="00855C95" w:rsidRDefault="00855C95" w:rsidP="00855C95">
      <w:pPr>
        <w:tabs>
          <w:tab w:val="left" w:pos="567"/>
          <w:tab w:val="left" w:pos="993"/>
        </w:tabs>
        <w:spacing w:line="240" w:lineRule="auto"/>
      </w:pPr>
    </w:p>
    <w:p w:rsidR="00855C95" w:rsidRPr="00855C95" w:rsidRDefault="00855C95" w:rsidP="008A15E5">
      <w:pPr>
        <w:tabs>
          <w:tab w:val="left" w:pos="567"/>
          <w:tab w:val="left" w:pos="993"/>
        </w:tabs>
        <w:spacing w:line="240" w:lineRule="auto"/>
        <w:jc w:val="center"/>
      </w:pPr>
      <w:r w:rsidRPr="00855C95">
        <w:t>3</w:t>
      </w:r>
      <w:r w:rsidR="00690EDF">
        <w:t>2</w:t>
      </w:r>
      <w:r w:rsidRPr="00855C95">
        <w:t>. člen</w:t>
      </w:r>
    </w:p>
    <w:p w:rsidR="00855C95" w:rsidRPr="00855C95" w:rsidRDefault="00855C95" w:rsidP="008A15E5">
      <w:pPr>
        <w:tabs>
          <w:tab w:val="left" w:pos="567"/>
          <w:tab w:val="left" w:pos="993"/>
        </w:tabs>
        <w:spacing w:line="240" w:lineRule="auto"/>
        <w:jc w:val="center"/>
      </w:pPr>
      <w:r w:rsidRPr="00855C95">
        <w:t>(obveščanje potrošnikov s strani ponudnikov)</w:t>
      </w:r>
    </w:p>
    <w:p w:rsidR="00855C95" w:rsidRPr="00855C95" w:rsidRDefault="00855C95" w:rsidP="00855C95">
      <w:pPr>
        <w:tabs>
          <w:tab w:val="left" w:pos="567"/>
          <w:tab w:val="left" w:pos="993"/>
        </w:tabs>
        <w:spacing w:line="240" w:lineRule="auto"/>
      </w:pPr>
    </w:p>
    <w:p w:rsidR="00855C95" w:rsidRPr="00855C95" w:rsidRDefault="008A15E5" w:rsidP="00855C95">
      <w:pPr>
        <w:tabs>
          <w:tab w:val="left" w:pos="567"/>
          <w:tab w:val="left" w:pos="993"/>
        </w:tabs>
        <w:spacing w:line="240" w:lineRule="auto"/>
      </w:pPr>
      <w:r>
        <w:tab/>
      </w:r>
      <w:r>
        <w:tab/>
      </w:r>
      <w:r w:rsidR="00855C95" w:rsidRPr="00855C95">
        <w:t xml:space="preserve">(1) Ponudnik pred sklenitvijo pogodbe na svoji spletni strani in v splošnih pogojih poslovanja, če jih ima, jasno, enostavno in razumljivo seznani potrošnika, katerega izvajalca </w:t>
      </w:r>
      <w:proofErr w:type="spellStart"/>
      <w:r w:rsidR="00855C95" w:rsidRPr="00855C95">
        <w:t>IRPS</w:t>
      </w:r>
      <w:proofErr w:type="spellEnd"/>
      <w:r w:rsidR="00855C95" w:rsidRPr="00855C95">
        <w:t xml:space="preserve"> priznava kot pristojnega za reševanje spora, ki ga potrošnik lahko sproži v skladu s tem zakonom. Ponudnik objavi vsaj firmo, elektronski naslov in telefonsko številko priznanega izvajalca </w:t>
      </w:r>
      <w:proofErr w:type="spellStart"/>
      <w:r w:rsidR="00855C95" w:rsidRPr="00855C95">
        <w:t>IRPS</w:t>
      </w:r>
      <w:proofErr w:type="spellEnd"/>
      <w:r w:rsidR="00855C95" w:rsidRPr="00855C95">
        <w:t xml:space="preserve"> oziroma izvajalcev </w:t>
      </w:r>
      <w:proofErr w:type="spellStart"/>
      <w:r w:rsidR="00855C95" w:rsidRPr="00855C95">
        <w:t>IRPS</w:t>
      </w:r>
      <w:proofErr w:type="spellEnd"/>
      <w:r w:rsidR="00855C95" w:rsidRPr="00855C95">
        <w:t xml:space="preserve">. Če ponudnik nima spletne strani in splošnih pogojev poslovanja, objavi podatke o priznanem izvajalcu </w:t>
      </w:r>
      <w:proofErr w:type="spellStart"/>
      <w:r w:rsidR="00855C95" w:rsidRPr="00855C95">
        <w:t>IRPS</w:t>
      </w:r>
      <w:proofErr w:type="spellEnd"/>
      <w:r w:rsidR="00855C95" w:rsidRPr="00855C95">
        <w:t xml:space="preserve"> iz prejšnjega stavka na drug primeren način. </w:t>
      </w:r>
    </w:p>
    <w:p w:rsidR="00855C95" w:rsidRPr="00855C95" w:rsidRDefault="00855C95" w:rsidP="00855C95">
      <w:pPr>
        <w:tabs>
          <w:tab w:val="left" w:pos="567"/>
          <w:tab w:val="left" w:pos="993"/>
        </w:tabs>
        <w:spacing w:line="240" w:lineRule="auto"/>
      </w:pPr>
    </w:p>
    <w:p w:rsidR="00855C95" w:rsidRPr="00855C95" w:rsidRDefault="008A15E5" w:rsidP="00855C95">
      <w:pPr>
        <w:tabs>
          <w:tab w:val="left" w:pos="567"/>
          <w:tab w:val="left" w:pos="993"/>
        </w:tabs>
        <w:spacing w:line="240" w:lineRule="auto"/>
      </w:pPr>
      <w:r>
        <w:tab/>
      </w:r>
      <w:r>
        <w:tab/>
      </w:r>
      <w:r w:rsidR="00855C95" w:rsidRPr="00855C95">
        <w:t xml:space="preserve">(2) Kadar se potrošnik s pritožbo obrne neposredno na ponudnika in pritožbi ni ugodeno z notranjimi postopki ponudnika za reševanje pritožb, mu ponudnik pošlje informacijo iz prejšnjega odstavka na trajnem nosilcu podatkov skupaj z razlogi za zavrnitev pritožbe.   </w:t>
      </w:r>
    </w:p>
    <w:p w:rsidR="00855C95" w:rsidRPr="00855C95" w:rsidRDefault="00855C95" w:rsidP="00855C95">
      <w:pPr>
        <w:tabs>
          <w:tab w:val="left" w:pos="567"/>
          <w:tab w:val="left" w:pos="993"/>
        </w:tabs>
        <w:spacing w:line="240" w:lineRule="auto"/>
      </w:pPr>
    </w:p>
    <w:p w:rsidR="00855C95" w:rsidRPr="00855C95" w:rsidRDefault="008A15E5" w:rsidP="00855C95">
      <w:pPr>
        <w:tabs>
          <w:tab w:val="left" w:pos="567"/>
          <w:tab w:val="left" w:pos="993"/>
        </w:tabs>
        <w:spacing w:line="240" w:lineRule="auto"/>
      </w:pPr>
      <w:r>
        <w:tab/>
      </w:r>
      <w:r>
        <w:tab/>
      </w:r>
      <w:r w:rsidR="00855C95" w:rsidRPr="00855C95">
        <w:t xml:space="preserve">(3) Ponudnik, ki ne priznava nobenega izvajalca </w:t>
      </w:r>
      <w:proofErr w:type="spellStart"/>
      <w:r w:rsidR="00855C95" w:rsidRPr="00855C95">
        <w:t>IRPS</w:t>
      </w:r>
      <w:proofErr w:type="spellEnd"/>
      <w:r w:rsidR="00855C95" w:rsidRPr="00855C95">
        <w:t xml:space="preserve">, kot pristojnega za reševanje potrošniškega spora, ki ga potrošnik lahko sproži v skladu s tem zakonom, potrošnika na to posebej opozori na svoji spletni strani in v splošnih pogojih poslovanja, ali na drug primeren način, če nima spletne strani in splošnih pogojev poslovanja. </w:t>
      </w:r>
    </w:p>
    <w:p w:rsidR="00855C95" w:rsidRPr="00855C95" w:rsidRDefault="00855C95" w:rsidP="00855C95">
      <w:pPr>
        <w:tabs>
          <w:tab w:val="left" w:pos="567"/>
          <w:tab w:val="left" w:pos="993"/>
        </w:tabs>
        <w:spacing w:line="240" w:lineRule="auto"/>
      </w:pPr>
    </w:p>
    <w:p w:rsidR="00855C95" w:rsidRPr="00855C95" w:rsidRDefault="008A15E5" w:rsidP="00855C95">
      <w:pPr>
        <w:tabs>
          <w:tab w:val="left" w:pos="567"/>
          <w:tab w:val="left" w:pos="993"/>
        </w:tabs>
        <w:spacing w:line="240" w:lineRule="auto"/>
      </w:pPr>
      <w:r>
        <w:tab/>
      </w:r>
      <w:r>
        <w:tab/>
      </w:r>
      <w:r w:rsidR="00855C95" w:rsidRPr="00855C95">
        <w:t xml:space="preserve">(4) Ponudniki, ki se ukvarjajo s spletno prodajo ali spletnimi storitvami, na svoji spletni strani objavijo elektronsko povezavo na platformo za </w:t>
      </w:r>
      <w:proofErr w:type="spellStart"/>
      <w:r w:rsidR="00855C95" w:rsidRPr="00855C95">
        <w:t>SRPS</w:t>
      </w:r>
      <w:proofErr w:type="spellEnd"/>
      <w:r w:rsidR="00855C95" w:rsidRPr="00855C95">
        <w:t xml:space="preserve">. </w:t>
      </w:r>
    </w:p>
    <w:p w:rsidR="00855C95" w:rsidRPr="00855C95" w:rsidRDefault="00855C95" w:rsidP="00855C95">
      <w:pPr>
        <w:tabs>
          <w:tab w:val="left" w:pos="567"/>
          <w:tab w:val="left" w:pos="993"/>
        </w:tabs>
        <w:spacing w:line="240" w:lineRule="auto"/>
      </w:pPr>
    </w:p>
    <w:p w:rsidR="00855C95" w:rsidRPr="00855C95" w:rsidRDefault="00855C95" w:rsidP="00855C95">
      <w:pPr>
        <w:tabs>
          <w:tab w:val="left" w:pos="567"/>
          <w:tab w:val="left" w:pos="993"/>
        </w:tabs>
        <w:spacing w:line="240" w:lineRule="auto"/>
      </w:pPr>
    </w:p>
    <w:p w:rsidR="00855C95" w:rsidRPr="00855C95" w:rsidRDefault="00855C95" w:rsidP="008A15E5">
      <w:pPr>
        <w:tabs>
          <w:tab w:val="left" w:pos="567"/>
          <w:tab w:val="left" w:pos="993"/>
        </w:tabs>
        <w:spacing w:line="240" w:lineRule="auto"/>
        <w:jc w:val="center"/>
      </w:pPr>
      <w:r w:rsidRPr="00855C95">
        <w:t>VI. ČEZMEJNI POTROŠNIŠKI SPORI</w:t>
      </w:r>
    </w:p>
    <w:p w:rsidR="00855C95" w:rsidRPr="00855C95" w:rsidRDefault="00855C95" w:rsidP="008A15E5">
      <w:pPr>
        <w:tabs>
          <w:tab w:val="left" w:pos="567"/>
          <w:tab w:val="left" w:pos="993"/>
        </w:tabs>
        <w:spacing w:line="240" w:lineRule="auto"/>
        <w:jc w:val="center"/>
      </w:pPr>
    </w:p>
    <w:p w:rsidR="00855C95" w:rsidRPr="00855C95" w:rsidRDefault="00855C95" w:rsidP="008A15E5">
      <w:pPr>
        <w:tabs>
          <w:tab w:val="left" w:pos="567"/>
          <w:tab w:val="left" w:pos="993"/>
        </w:tabs>
        <w:spacing w:line="240" w:lineRule="auto"/>
        <w:jc w:val="center"/>
      </w:pPr>
      <w:r w:rsidRPr="00855C95">
        <w:t>3</w:t>
      </w:r>
      <w:r w:rsidR="00690EDF">
        <w:t>3</w:t>
      </w:r>
      <w:r w:rsidRPr="00855C95">
        <w:t>. člen</w:t>
      </w:r>
    </w:p>
    <w:p w:rsidR="00855C95" w:rsidRPr="00855C95" w:rsidRDefault="00855C95" w:rsidP="008A15E5">
      <w:pPr>
        <w:tabs>
          <w:tab w:val="left" w:pos="567"/>
          <w:tab w:val="left" w:pos="993"/>
        </w:tabs>
        <w:spacing w:line="240" w:lineRule="auto"/>
        <w:jc w:val="center"/>
      </w:pPr>
      <w:r w:rsidRPr="00855C95">
        <w:t>(podpora potrošnikom pri čezmejnih sporih in nacionalna kontaktna točka)</w:t>
      </w:r>
    </w:p>
    <w:p w:rsidR="00855C95" w:rsidRPr="00855C95" w:rsidRDefault="00855C95" w:rsidP="00855C95">
      <w:pPr>
        <w:tabs>
          <w:tab w:val="left" w:pos="567"/>
          <w:tab w:val="left" w:pos="993"/>
        </w:tabs>
        <w:spacing w:line="240" w:lineRule="auto"/>
      </w:pPr>
    </w:p>
    <w:p w:rsidR="00855C95" w:rsidRPr="00855C95" w:rsidRDefault="008A15E5" w:rsidP="00855C95">
      <w:pPr>
        <w:tabs>
          <w:tab w:val="left" w:pos="567"/>
          <w:tab w:val="left" w:pos="993"/>
        </w:tabs>
        <w:spacing w:line="240" w:lineRule="auto"/>
      </w:pPr>
      <w:r>
        <w:tab/>
      </w:r>
      <w:r>
        <w:tab/>
      </w:r>
      <w:r w:rsidR="00855C95" w:rsidRPr="00855C95">
        <w:t xml:space="preserve">(1) Ministrstvo daje podporo potrošnikom pri ugotavljanju pristojnega izvajalca </w:t>
      </w:r>
      <w:proofErr w:type="spellStart"/>
      <w:r w:rsidR="00855C95" w:rsidRPr="00855C95">
        <w:t>IRPS</w:t>
      </w:r>
      <w:proofErr w:type="spellEnd"/>
      <w:r w:rsidR="00855C95" w:rsidRPr="00855C95">
        <w:t xml:space="preserve"> v drugih državah članicah Evropske unije in v ta namen na svoji spletni strani objavi povezavo na spletno mesto Evropske komisije, na katerem je objavljen zbirni seznam izvajalcev </w:t>
      </w:r>
      <w:proofErr w:type="spellStart"/>
      <w:r w:rsidR="00855C95" w:rsidRPr="00855C95">
        <w:t>IRPS</w:t>
      </w:r>
      <w:proofErr w:type="spellEnd"/>
      <w:r w:rsidR="00855C95" w:rsidRPr="00855C95">
        <w:t>. Na zahtevo ministrstvo zagotovi potrošniku seznam iz prejšnjega stavka tudi na trajnem nosilcu podatkov.</w:t>
      </w:r>
    </w:p>
    <w:p w:rsidR="00855C95" w:rsidRPr="00855C95" w:rsidRDefault="00855C95" w:rsidP="00855C95">
      <w:pPr>
        <w:tabs>
          <w:tab w:val="left" w:pos="567"/>
          <w:tab w:val="left" w:pos="993"/>
        </w:tabs>
        <w:spacing w:line="240" w:lineRule="auto"/>
      </w:pPr>
    </w:p>
    <w:p w:rsidR="00855C95" w:rsidRPr="00855C95" w:rsidRDefault="008A15E5" w:rsidP="00855C95">
      <w:pPr>
        <w:tabs>
          <w:tab w:val="left" w:pos="567"/>
          <w:tab w:val="left" w:pos="993"/>
        </w:tabs>
        <w:spacing w:line="240" w:lineRule="auto"/>
      </w:pPr>
      <w:r>
        <w:tab/>
      </w:r>
      <w:r>
        <w:tab/>
      </w:r>
      <w:r w:rsidR="00855C95" w:rsidRPr="00855C95">
        <w:t>(2) Ministrstvo opravlja naloge nacionalne kontaktne točke za spletno reševanje potrošniških sporov v skladu s prvim odstavkom 7. člena Uredbe 524/2013/EU.</w:t>
      </w:r>
    </w:p>
    <w:p w:rsidR="00855C95" w:rsidRPr="00855C95" w:rsidRDefault="00855C95" w:rsidP="00855C95">
      <w:pPr>
        <w:tabs>
          <w:tab w:val="left" w:pos="567"/>
          <w:tab w:val="left" w:pos="993"/>
        </w:tabs>
        <w:spacing w:line="240" w:lineRule="auto"/>
      </w:pPr>
    </w:p>
    <w:p w:rsidR="00855C95" w:rsidRPr="00855C95" w:rsidRDefault="00855C95" w:rsidP="00855C95">
      <w:pPr>
        <w:tabs>
          <w:tab w:val="left" w:pos="567"/>
          <w:tab w:val="left" w:pos="993"/>
        </w:tabs>
        <w:spacing w:line="240" w:lineRule="auto"/>
      </w:pPr>
    </w:p>
    <w:p w:rsidR="00855C95" w:rsidRPr="00855C95" w:rsidRDefault="00855C95" w:rsidP="008A15E5">
      <w:pPr>
        <w:tabs>
          <w:tab w:val="left" w:pos="567"/>
          <w:tab w:val="left" w:pos="993"/>
        </w:tabs>
        <w:spacing w:line="240" w:lineRule="auto"/>
        <w:jc w:val="center"/>
      </w:pPr>
      <w:proofErr w:type="spellStart"/>
      <w:r w:rsidRPr="00855C95">
        <w:t>VII</w:t>
      </w:r>
      <w:proofErr w:type="spellEnd"/>
      <w:r w:rsidRPr="00855C95">
        <w:t xml:space="preserve">. IZOBRAŽEVANJE IN SODELOVANJE IZVAJALCEV </w:t>
      </w:r>
      <w:proofErr w:type="spellStart"/>
      <w:r w:rsidRPr="00855C95">
        <w:t>IRPS</w:t>
      </w:r>
      <w:proofErr w:type="spellEnd"/>
    </w:p>
    <w:p w:rsidR="00855C95" w:rsidRPr="00855C95" w:rsidRDefault="00855C95" w:rsidP="008A15E5">
      <w:pPr>
        <w:tabs>
          <w:tab w:val="left" w:pos="567"/>
          <w:tab w:val="left" w:pos="993"/>
        </w:tabs>
        <w:spacing w:line="240" w:lineRule="auto"/>
        <w:jc w:val="center"/>
      </w:pPr>
    </w:p>
    <w:p w:rsidR="00855C95" w:rsidRPr="00855C95" w:rsidRDefault="00855C95" w:rsidP="008A15E5">
      <w:pPr>
        <w:tabs>
          <w:tab w:val="left" w:pos="567"/>
          <w:tab w:val="left" w:pos="993"/>
        </w:tabs>
        <w:spacing w:line="240" w:lineRule="auto"/>
        <w:jc w:val="center"/>
      </w:pPr>
      <w:r w:rsidRPr="00855C95">
        <w:t>3</w:t>
      </w:r>
      <w:r w:rsidR="00690EDF">
        <w:t>4</w:t>
      </w:r>
      <w:r w:rsidRPr="00855C95">
        <w:t>. člen</w:t>
      </w:r>
    </w:p>
    <w:p w:rsidR="008A15E5" w:rsidRDefault="00855C95" w:rsidP="008A15E5">
      <w:pPr>
        <w:tabs>
          <w:tab w:val="left" w:pos="567"/>
          <w:tab w:val="left" w:pos="993"/>
        </w:tabs>
        <w:spacing w:line="240" w:lineRule="auto"/>
        <w:jc w:val="center"/>
      </w:pPr>
      <w:r w:rsidRPr="00855C95">
        <w:t xml:space="preserve">(izobraževanje, sodelovanje med izvajalci </w:t>
      </w:r>
      <w:proofErr w:type="spellStart"/>
      <w:r w:rsidRPr="00855C95">
        <w:t>IRPS</w:t>
      </w:r>
      <w:proofErr w:type="spellEnd"/>
    </w:p>
    <w:p w:rsidR="00855C95" w:rsidRPr="00855C95" w:rsidRDefault="00855C95" w:rsidP="008A15E5">
      <w:pPr>
        <w:tabs>
          <w:tab w:val="left" w:pos="567"/>
          <w:tab w:val="left" w:pos="993"/>
        </w:tabs>
        <w:spacing w:line="240" w:lineRule="auto"/>
        <w:jc w:val="center"/>
      </w:pPr>
      <w:r w:rsidRPr="00855C95">
        <w:t xml:space="preserve">ter med izvajalci </w:t>
      </w:r>
      <w:proofErr w:type="spellStart"/>
      <w:r w:rsidRPr="00855C95">
        <w:t>IRPS</w:t>
      </w:r>
      <w:proofErr w:type="spellEnd"/>
      <w:r w:rsidRPr="00855C95">
        <w:t xml:space="preserve"> in pristojnimi organi)</w:t>
      </w:r>
    </w:p>
    <w:p w:rsidR="00855C95" w:rsidRPr="00855C95" w:rsidRDefault="00855C95" w:rsidP="00855C95">
      <w:pPr>
        <w:tabs>
          <w:tab w:val="left" w:pos="567"/>
          <w:tab w:val="left" w:pos="993"/>
        </w:tabs>
        <w:spacing w:line="240" w:lineRule="auto"/>
      </w:pPr>
    </w:p>
    <w:p w:rsidR="00855C95" w:rsidRPr="00855C95" w:rsidRDefault="008A15E5" w:rsidP="00855C95">
      <w:pPr>
        <w:tabs>
          <w:tab w:val="left" w:pos="567"/>
          <w:tab w:val="left" w:pos="993"/>
        </w:tabs>
        <w:spacing w:line="240" w:lineRule="auto"/>
      </w:pPr>
      <w:r>
        <w:tab/>
      </w:r>
      <w:r>
        <w:tab/>
      </w:r>
      <w:r w:rsidR="00855C95" w:rsidRPr="00855C95">
        <w:t xml:space="preserve">(1) Izvajalec </w:t>
      </w:r>
      <w:proofErr w:type="spellStart"/>
      <w:r w:rsidR="00855C95" w:rsidRPr="00855C95">
        <w:t>IRPS</w:t>
      </w:r>
      <w:proofErr w:type="spellEnd"/>
      <w:r w:rsidR="00855C95" w:rsidRPr="00855C95">
        <w:t xml:space="preserve"> zagotavlja izobraževanje in usposabljanje oseb, ki vodijo ali sodelujejo v postopkih </w:t>
      </w:r>
      <w:proofErr w:type="spellStart"/>
      <w:r w:rsidR="00855C95" w:rsidRPr="00855C95">
        <w:t>IRPS</w:t>
      </w:r>
      <w:proofErr w:type="spellEnd"/>
      <w:r w:rsidR="00855C95" w:rsidRPr="00855C95">
        <w:t xml:space="preserve">. </w:t>
      </w:r>
    </w:p>
    <w:p w:rsidR="00855C95" w:rsidRPr="00855C95" w:rsidRDefault="00855C95" w:rsidP="00855C95">
      <w:pPr>
        <w:tabs>
          <w:tab w:val="left" w:pos="567"/>
          <w:tab w:val="left" w:pos="993"/>
        </w:tabs>
        <w:spacing w:line="240" w:lineRule="auto"/>
      </w:pPr>
    </w:p>
    <w:p w:rsidR="00855C95" w:rsidRPr="00855C95" w:rsidRDefault="008A15E5" w:rsidP="00855C95">
      <w:pPr>
        <w:tabs>
          <w:tab w:val="left" w:pos="567"/>
          <w:tab w:val="left" w:pos="993"/>
        </w:tabs>
        <w:spacing w:line="240" w:lineRule="auto"/>
      </w:pPr>
      <w:r>
        <w:tab/>
      </w:r>
      <w:r>
        <w:tab/>
      </w:r>
      <w:r w:rsidR="00855C95" w:rsidRPr="00855C95">
        <w:t xml:space="preserve">(2) Izvajalci </w:t>
      </w:r>
      <w:proofErr w:type="spellStart"/>
      <w:r w:rsidR="00855C95" w:rsidRPr="00855C95">
        <w:t>IRPS</w:t>
      </w:r>
      <w:proofErr w:type="spellEnd"/>
      <w:r w:rsidR="00855C95" w:rsidRPr="00855C95">
        <w:t xml:space="preserve"> med seboj sodelujejo pri reševanju čezmejnih sporov ter si redno izmenjujejo informacije o poslovnih praksah ponudnikov, v zvezi s katerimi so pogoste pritožbe potrošnikov.</w:t>
      </w:r>
    </w:p>
    <w:p w:rsidR="00855C95" w:rsidRPr="00855C95" w:rsidRDefault="00855C95" w:rsidP="00855C95">
      <w:pPr>
        <w:tabs>
          <w:tab w:val="left" w:pos="567"/>
          <w:tab w:val="left" w:pos="993"/>
        </w:tabs>
        <w:spacing w:line="240" w:lineRule="auto"/>
      </w:pPr>
    </w:p>
    <w:p w:rsidR="00855C95" w:rsidRPr="00855C95" w:rsidRDefault="008A15E5" w:rsidP="00855C95">
      <w:pPr>
        <w:tabs>
          <w:tab w:val="left" w:pos="567"/>
          <w:tab w:val="left" w:pos="993"/>
        </w:tabs>
        <w:spacing w:line="240" w:lineRule="auto"/>
      </w:pPr>
      <w:r>
        <w:tab/>
      </w:r>
      <w:r>
        <w:tab/>
      </w:r>
      <w:r w:rsidR="00855C95" w:rsidRPr="00855C95">
        <w:t xml:space="preserve">(3) Izvajalci </w:t>
      </w:r>
      <w:proofErr w:type="spellStart"/>
      <w:r w:rsidR="00855C95" w:rsidRPr="00855C95">
        <w:t>IRPS</w:t>
      </w:r>
      <w:proofErr w:type="spellEnd"/>
      <w:r w:rsidR="00855C95" w:rsidRPr="00855C95">
        <w:t xml:space="preserve"> in pristojni organi, odgovorni za izvrševanje zakonodaje o varstvu potrošnikov (v nadaljnjem besedilu: pristojni organi) med seboj sodelujejo, zlasti z izmenjavo informacij iz prejšnjega odstavka.</w:t>
      </w:r>
    </w:p>
    <w:p w:rsidR="00855C95" w:rsidRPr="00855C95" w:rsidRDefault="00855C95" w:rsidP="00855C95">
      <w:pPr>
        <w:tabs>
          <w:tab w:val="left" w:pos="567"/>
          <w:tab w:val="left" w:pos="993"/>
        </w:tabs>
        <w:spacing w:line="240" w:lineRule="auto"/>
      </w:pPr>
    </w:p>
    <w:p w:rsidR="00855C95" w:rsidRPr="00855C95" w:rsidRDefault="008A15E5" w:rsidP="00855C95">
      <w:pPr>
        <w:tabs>
          <w:tab w:val="left" w:pos="567"/>
          <w:tab w:val="left" w:pos="993"/>
        </w:tabs>
        <w:spacing w:line="240" w:lineRule="auto"/>
      </w:pPr>
      <w:r>
        <w:tab/>
      </w:r>
      <w:r>
        <w:tab/>
      </w:r>
      <w:r w:rsidR="00855C95" w:rsidRPr="00855C95">
        <w:t xml:space="preserve">(4) Izvajalci </w:t>
      </w:r>
      <w:proofErr w:type="spellStart"/>
      <w:r w:rsidR="00855C95" w:rsidRPr="00855C95">
        <w:t>IRPS</w:t>
      </w:r>
      <w:proofErr w:type="spellEnd"/>
      <w:r w:rsidR="00855C95" w:rsidRPr="00855C95">
        <w:t xml:space="preserve"> in pristojni organi pri izmenjavi informacij iz drugega odstavka tega člena upoštevajo pravila varstva osebnih podatkov ter poslovne skrivnosti.</w:t>
      </w:r>
    </w:p>
    <w:p w:rsidR="00855C95" w:rsidRPr="00855C95" w:rsidRDefault="00855C95" w:rsidP="00855C95">
      <w:pPr>
        <w:tabs>
          <w:tab w:val="left" w:pos="567"/>
          <w:tab w:val="left" w:pos="993"/>
        </w:tabs>
        <w:spacing w:line="240" w:lineRule="auto"/>
      </w:pPr>
    </w:p>
    <w:p w:rsidR="00855C95" w:rsidRPr="00855C95" w:rsidRDefault="00855C95" w:rsidP="00855C95">
      <w:pPr>
        <w:tabs>
          <w:tab w:val="left" w:pos="567"/>
          <w:tab w:val="left" w:pos="993"/>
        </w:tabs>
        <w:spacing w:line="240" w:lineRule="auto"/>
      </w:pPr>
    </w:p>
    <w:p w:rsidR="00855C95" w:rsidRPr="00855C95" w:rsidRDefault="00855C95" w:rsidP="008A15E5">
      <w:pPr>
        <w:tabs>
          <w:tab w:val="left" w:pos="567"/>
          <w:tab w:val="left" w:pos="993"/>
        </w:tabs>
        <w:spacing w:line="240" w:lineRule="auto"/>
        <w:jc w:val="center"/>
      </w:pPr>
      <w:proofErr w:type="spellStart"/>
      <w:r w:rsidRPr="00855C95">
        <w:t>VIII</w:t>
      </w:r>
      <w:proofErr w:type="spellEnd"/>
      <w:r w:rsidRPr="00855C95">
        <w:t xml:space="preserve">. REGISTER IZVAJALCEV </w:t>
      </w:r>
      <w:proofErr w:type="spellStart"/>
      <w:r w:rsidRPr="00855C95">
        <w:t>IRPS</w:t>
      </w:r>
      <w:proofErr w:type="spellEnd"/>
    </w:p>
    <w:p w:rsidR="00855C95" w:rsidRPr="00855C95" w:rsidRDefault="00855C95" w:rsidP="008A15E5">
      <w:pPr>
        <w:tabs>
          <w:tab w:val="left" w:pos="567"/>
          <w:tab w:val="left" w:pos="993"/>
        </w:tabs>
        <w:spacing w:line="240" w:lineRule="auto"/>
        <w:jc w:val="center"/>
      </w:pPr>
    </w:p>
    <w:p w:rsidR="00855C95" w:rsidRPr="00855C95" w:rsidRDefault="00855C95" w:rsidP="008A15E5">
      <w:pPr>
        <w:tabs>
          <w:tab w:val="left" w:pos="567"/>
          <w:tab w:val="left" w:pos="993"/>
        </w:tabs>
        <w:spacing w:line="240" w:lineRule="auto"/>
        <w:jc w:val="center"/>
      </w:pPr>
      <w:r w:rsidRPr="00855C95">
        <w:t>3</w:t>
      </w:r>
      <w:r w:rsidR="00690EDF">
        <w:t>5</w:t>
      </w:r>
      <w:r w:rsidRPr="00855C95">
        <w:t>. člen</w:t>
      </w:r>
    </w:p>
    <w:p w:rsidR="00855C95" w:rsidRPr="00855C95" w:rsidRDefault="00855C95" w:rsidP="008A15E5">
      <w:pPr>
        <w:tabs>
          <w:tab w:val="left" w:pos="567"/>
          <w:tab w:val="left" w:pos="993"/>
        </w:tabs>
        <w:spacing w:line="240" w:lineRule="auto"/>
        <w:jc w:val="center"/>
      </w:pPr>
      <w:r w:rsidRPr="00855C95">
        <w:t>(vodenje registra)</w:t>
      </w:r>
    </w:p>
    <w:p w:rsidR="00855C95" w:rsidRPr="00855C95" w:rsidRDefault="00855C95" w:rsidP="00855C95">
      <w:pPr>
        <w:tabs>
          <w:tab w:val="left" w:pos="567"/>
          <w:tab w:val="left" w:pos="993"/>
        </w:tabs>
        <w:spacing w:line="240" w:lineRule="auto"/>
      </w:pPr>
    </w:p>
    <w:p w:rsidR="00855C95" w:rsidRPr="00855C95" w:rsidRDefault="008A15E5" w:rsidP="00855C95">
      <w:pPr>
        <w:tabs>
          <w:tab w:val="left" w:pos="567"/>
          <w:tab w:val="left" w:pos="993"/>
        </w:tabs>
        <w:spacing w:line="240" w:lineRule="auto"/>
      </w:pPr>
      <w:r>
        <w:tab/>
      </w:r>
      <w:r>
        <w:tab/>
      </w:r>
      <w:r w:rsidR="00855C95" w:rsidRPr="00855C95">
        <w:t xml:space="preserve">(1) Register izvajalcev </w:t>
      </w:r>
      <w:proofErr w:type="spellStart"/>
      <w:r w:rsidR="00855C95" w:rsidRPr="00855C95">
        <w:t>IRPS</w:t>
      </w:r>
      <w:proofErr w:type="spellEnd"/>
      <w:r w:rsidR="00855C95" w:rsidRPr="00855C95">
        <w:t xml:space="preserve"> (v nadaljnjem besedilu: register) vodi ministrstvo.</w:t>
      </w:r>
    </w:p>
    <w:p w:rsidR="00855C95" w:rsidRPr="00855C95" w:rsidRDefault="00855C95" w:rsidP="00855C95">
      <w:pPr>
        <w:tabs>
          <w:tab w:val="left" w:pos="567"/>
          <w:tab w:val="left" w:pos="993"/>
        </w:tabs>
        <w:spacing w:line="240" w:lineRule="auto"/>
      </w:pPr>
    </w:p>
    <w:p w:rsidR="00855C95" w:rsidRPr="00855C95" w:rsidRDefault="008A15E5" w:rsidP="00855C95">
      <w:pPr>
        <w:tabs>
          <w:tab w:val="left" w:pos="567"/>
          <w:tab w:val="left" w:pos="993"/>
        </w:tabs>
        <w:spacing w:line="240" w:lineRule="auto"/>
      </w:pPr>
      <w:r>
        <w:tab/>
      </w:r>
      <w:r>
        <w:tab/>
      </w:r>
      <w:r w:rsidR="00855C95" w:rsidRPr="00855C95">
        <w:t xml:space="preserve">(2) Za vpis v register izvajalec </w:t>
      </w:r>
      <w:proofErr w:type="spellStart"/>
      <w:r w:rsidR="00855C95" w:rsidRPr="00855C95">
        <w:t>IRPS</w:t>
      </w:r>
      <w:proofErr w:type="spellEnd"/>
      <w:r w:rsidR="00855C95" w:rsidRPr="00855C95">
        <w:t xml:space="preserve"> pri ministrstvu vloži vlogo za vpis, ki vsebuje podatke in informacije o izvajalcu </w:t>
      </w:r>
      <w:proofErr w:type="spellStart"/>
      <w:r w:rsidR="00855C95" w:rsidRPr="00855C95">
        <w:t>IRPS</w:t>
      </w:r>
      <w:proofErr w:type="spellEnd"/>
      <w:r w:rsidR="00855C95" w:rsidRPr="00855C95">
        <w:t xml:space="preserve"> iz prve, druge, tretje, in šeste alineje prvega odstavka 2</w:t>
      </w:r>
      <w:r w:rsidR="00690EDF">
        <w:t>9</w:t>
      </w:r>
      <w:r w:rsidR="00855C95" w:rsidRPr="00855C95">
        <w:t xml:space="preserve">. člena tega zakona.  </w:t>
      </w:r>
    </w:p>
    <w:p w:rsidR="00855C95" w:rsidRPr="00855C95" w:rsidRDefault="00855C95" w:rsidP="00855C95">
      <w:pPr>
        <w:tabs>
          <w:tab w:val="left" w:pos="567"/>
          <w:tab w:val="left" w:pos="993"/>
        </w:tabs>
        <w:spacing w:line="240" w:lineRule="auto"/>
      </w:pPr>
    </w:p>
    <w:p w:rsidR="00855C95" w:rsidRPr="00855C95" w:rsidRDefault="008A15E5" w:rsidP="00855C95">
      <w:pPr>
        <w:tabs>
          <w:tab w:val="left" w:pos="567"/>
          <w:tab w:val="left" w:pos="993"/>
        </w:tabs>
        <w:spacing w:line="240" w:lineRule="auto"/>
      </w:pPr>
      <w:r>
        <w:tab/>
      </w:r>
      <w:r>
        <w:tab/>
      </w:r>
      <w:r w:rsidR="00855C95" w:rsidRPr="00855C95">
        <w:t xml:space="preserve">(3) Izvajalec </w:t>
      </w:r>
      <w:proofErr w:type="spellStart"/>
      <w:r w:rsidR="00855C95" w:rsidRPr="00855C95">
        <w:t>IRPS</w:t>
      </w:r>
      <w:proofErr w:type="spellEnd"/>
      <w:r w:rsidR="00855C95" w:rsidRPr="00855C95">
        <w:t xml:space="preserve"> poleg podatkov in informacij iz prejšnjega odstavka vlogi priloži:</w:t>
      </w:r>
    </w:p>
    <w:p w:rsidR="00855C95" w:rsidRPr="00855C95" w:rsidRDefault="00855C95" w:rsidP="008A15E5">
      <w:pPr>
        <w:pStyle w:val="Odstavekseznama"/>
        <w:numPr>
          <w:ilvl w:val="0"/>
          <w:numId w:val="22"/>
        </w:numPr>
        <w:tabs>
          <w:tab w:val="left" w:pos="567"/>
          <w:tab w:val="left" w:pos="993"/>
        </w:tabs>
        <w:spacing w:line="240" w:lineRule="auto"/>
      </w:pPr>
      <w:r w:rsidRPr="00855C95">
        <w:t xml:space="preserve">kodeks in pravila postopka </w:t>
      </w:r>
      <w:proofErr w:type="spellStart"/>
      <w:r w:rsidRPr="00855C95">
        <w:t>IRPS</w:t>
      </w:r>
      <w:proofErr w:type="spellEnd"/>
      <w:r w:rsidRPr="00855C95">
        <w:t xml:space="preserve"> iz 12. člena tega zakona;</w:t>
      </w:r>
    </w:p>
    <w:p w:rsidR="00855C95" w:rsidRPr="00855C95" w:rsidRDefault="00855C95" w:rsidP="008A15E5">
      <w:pPr>
        <w:pStyle w:val="Odstavekseznama"/>
        <w:numPr>
          <w:ilvl w:val="0"/>
          <w:numId w:val="22"/>
        </w:numPr>
        <w:tabs>
          <w:tab w:val="left" w:pos="567"/>
          <w:tab w:val="left" w:pos="993"/>
        </w:tabs>
        <w:spacing w:line="240" w:lineRule="auto"/>
      </w:pPr>
      <w:r w:rsidRPr="00855C95">
        <w:lastRenderedPageBreak/>
        <w:t>dokazila o izpolnjevanju pogojev iz 2</w:t>
      </w:r>
      <w:r w:rsidR="00690EDF">
        <w:t>7</w:t>
      </w:r>
      <w:r w:rsidRPr="00855C95">
        <w:t>. ter prvega in drugega odstavka 2</w:t>
      </w:r>
      <w:r w:rsidR="00690EDF">
        <w:t>8</w:t>
      </w:r>
      <w:r w:rsidRPr="00855C95">
        <w:t xml:space="preserve">. člena tega zakona. </w:t>
      </w:r>
    </w:p>
    <w:p w:rsidR="00855C95" w:rsidRPr="00855C95" w:rsidRDefault="00855C95" w:rsidP="00855C95">
      <w:pPr>
        <w:tabs>
          <w:tab w:val="left" w:pos="567"/>
          <w:tab w:val="left" w:pos="993"/>
        </w:tabs>
        <w:spacing w:line="240" w:lineRule="auto"/>
      </w:pPr>
    </w:p>
    <w:p w:rsidR="00855C95" w:rsidRPr="00855C95" w:rsidRDefault="008A15E5" w:rsidP="00855C95">
      <w:pPr>
        <w:tabs>
          <w:tab w:val="left" w:pos="567"/>
          <w:tab w:val="left" w:pos="993"/>
        </w:tabs>
        <w:spacing w:line="240" w:lineRule="auto"/>
      </w:pPr>
      <w:r>
        <w:tab/>
      </w:r>
      <w:r>
        <w:tab/>
      </w:r>
      <w:r w:rsidR="00855C95" w:rsidRPr="00855C95">
        <w:t xml:space="preserve">(4) Izvajalcu </w:t>
      </w:r>
      <w:proofErr w:type="spellStart"/>
      <w:r w:rsidR="00855C95" w:rsidRPr="00855C95">
        <w:t>IRPS</w:t>
      </w:r>
      <w:proofErr w:type="spellEnd"/>
      <w:r w:rsidR="00855C95" w:rsidRPr="00855C95">
        <w:t xml:space="preserve">, ki izpolnjuje načela in pogoje delovanja ter zagotavlja postopek v skladu s tem zakonom, ministrstvo izda odločbo o vpisu izvajalca </w:t>
      </w:r>
      <w:proofErr w:type="spellStart"/>
      <w:r w:rsidR="00855C95" w:rsidRPr="00855C95">
        <w:t>IRPS</w:t>
      </w:r>
      <w:proofErr w:type="spellEnd"/>
      <w:r w:rsidR="00855C95" w:rsidRPr="00855C95">
        <w:t xml:space="preserve"> v register v skladu z zakonom, ki ureja splošni upravni postopek. </w:t>
      </w:r>
    </w:p>
    <w:p w:rsidR="008A15E5" w:rsidRDefault="008A15E5" w:rsidP="00855C95">
      <w:pPr>
        <w:tabs>
          <w:tab w:val="left" w:pos="567"/>
          <w:tab w:val="left" w:pos="993"/>
        </w:tabs>
        <w:spacing w:line="240" w:lineRule="auto"/>
      </w:pPr>
    </w:p>
    <w:p w:rsidR="00855C95" w:rsidRPr="00855C95" w:rsidRDefault="008A15E5" w:rsidP="00855C95">
      <w:pPr>
        <w:tabs>
          <w:tab w:val="left" w:pos="567"/>
          <w:tab w:val="left" w:pos="993"/>
        </w:tabs>
        <w:spacing w:line="240" w:lineRule="auto"/>
      </w:pPr>
      <w:r>
        <w:tab/>
      </w:r>
      <w:r>
        <w:tab/>
      </w:r>
      <w:r w:rsidR="00855C95" w:rsidRPr="00855C95">
        <w:t>(5) Register vsebuje podatke o:</w:t>
      </w:r>
    </w:p>
    <w:p w:rsidR="00855C95" w:rsidRPr="00855C95" w:rsidRDefault="00855C95" w:rsidP="008A15E5">
      <w:pPr>
        <w:pStyle w:val="Odstavekseznama"/>
        <w:numPr>
          <w:ilvl w:val="0"/>
          <w:numId w:val="23"/>
        </w:numPr>
        <w:tabs>
          <w:tab w:val="left" w:pos="567"/>
          <w:tab w:val="left" w:pos="993"/>
        </w:tabs>
        <w:spacing w:line="240" w:lineRule="auto"/>
      </w:pPr>
      <w:r w:rsidRPr="00855C95">
        <w:t xml:space="preserve">firmi, kontaktnih podatkih in spletnem naslovu izvajalca </w:t>
      </w:r>
      <w:proofErr w:type="spellStart"/>
      <w:r w:rsidRPr="00855C95">
        <w:t>IRPS</w:t>
      </w:r>
      <w:proofErr w:type="spellEnd"/>
      <w:r w:rsidRPr="00855C95">
        <w:t>;</w:t>
      </w:r>
    </w:p>
    <w:p w:rsidR="00855C95" w:rsidRPr="00855C95" w:rsidRDefault="00855C95" w:rsidP="008A15E5">
      <w:pPr>
        <w:pStyle w:val="Odstavekseznama"/>
        <w:numPr>
          <w:ilvl w:val="0"/>
          <w:numId w:val="23"/>
        </w:numPr>
        <w:tabs>
          <w:tab w:val="left" w:pos="567"/>
          <w:tab w:val="left" w:pos="993"/>
        </w:tabs>
        <w:spacing w:line="240" w:lineRule="auto"/>
      </w:pPr>
      <w:r w:rsidRPr="00855C95">
        <w:t xml:space="preserve">pristojbini in stroških, če jih izvajalec </w:t>
      </w:r>
      <w:proofErr w:type="spellStart"/>
      <w:r w:rsidRPr="00855C95">
        <w:t>IRPS</w:t>
      </w:r>
      <w:proofErr w:type="spellEnd"/>
      <w:r w:rsidRPr="00855C95">
        <w:t xml:space="preserve"> ima;</w:t>
      </w:r>
    </w:p>
    <w:p w:rsidR="00855C95" w:rsidRPr="00855C95" w:rsidRDefault="00855C95" w:rsidP="008A15E5">
      <w:pPr>
        <w:pStyle w:val="Odstavekseznama"/>
        <w:numPr>
          <w:ilvl w:val="0"/>
          <w:numId w:val="23"/>
        </w:numPr>
        <w:tabs>
          <w:tab w:val="left" w:pos="567"/>
          <w:tab w:val="left" w:pos="993"/>
        </w:tabs>
        <w:spacing w:line="240" w:lineRule="auto"/>
      </w:pPr>
      <w:r w:rsidRPr="00855C95">
        <w:t xml:space="preserve">navedbi drugega jezika oziroma drugih jezikov, poleg slovenskega, v katerih lahko potrošnik vloži pobuda za začetek postopka oziroma v katerih lahko poteka postopek pri izvajalcu </w:t>
      </w:r>
      <w:proofErr w:type="spellStart"/>
      <w:r w:rsidRPr="00855C95">
        <w:t>IRPS</w:t>
      </w:r>
      <w:proofErr w:type="spellEnd"/>
      <w:r w:rsidRPr="00855C95">
        <w:t>;</w:t>
      </w:r>
    </w:p>
    <w:p w:rsidR="00855C95" w:rsidRPr="00855C95" w:rsidRDefault="00855C95" w:rsidP="008A15E5">
      <w:pPr>
        <w:pStyle w:val="Odstavekseznama"/>
        <w:numPr>
          <w:ilvl w:val="0"/>
          <w:numId w:val="23"/>
        </w:numPr>
        <w:tabs>
          <w:tab w:val="left" w:pos="567"/>
          <w:tab w:val="left" w:pos="993"/>
        </w:tabs>
        <w:spacing w:line="240" w:lineRule="auto"/>
      </w:pPr>
      <w:r w:rsidRPr="00855C95">
        <w:t xml:space="preserve">vrsti, področju ali kategoriji potrošniških sporov, za katere izvajalec zagotavlja postopke </w:t>
      </w:r>
      <w:proofErr w:type="spellStart"/>
      <w:r w:rsidRPr="00855C95">
        <w:t>IRPS</w:t>
      </w:r>
      <w:proofErr w:type="spellEnd"/>
      <w:r w:rsidRPr="00855C95">
        <w:t>;</w:t>
      </w:r>
    </w:p>
    <w:p w:rsidR="00855C95" w:rsidRPr="00855C95" w:rsidRDefault="00855C95" w:rsidP="008A15E5">
      <w:pPr>
        <w:pStyle w:val="Odstavekseznama"/>
        <w:numPr>
          <w:ilvl w:val="0"/>
          <w:numId w:val="23"/>
        </w:numPr>
        <w:tabs>
          <w:tab w:val="left" w:pos="567"/>
          <w:tab w:val="left" w:pos="993"/>
        </w:tabs>
        <w:spacing w:line="240" w:lineRule="auto"/>
      </w:pPr>
      <w:r w:rsidRPr="00855C95">
        <w:t xml:space="preserve">vrsti postopkov </w:t>
      </w:r>
      <w:proofErr w:type="spellStart"/>
      <w:r w:rsidRPr="00855C95">
        <w:t>IRPS</w:t>
      </w:r>
      <w:proofErr w:type="spellEnd"/>
      <w:r w:rsidRPr="00855C95">
        <w:t xml:space="preserve">, ki jih zagotavlja izvajalec </w:t>
      </w:r>
      <w:proofErr w:type="spellStart"/>
      <w:r w:rsidRPr="00855C95">
        <w:t>IRPS</w:t>
      </w:r>
      <w:proofErr w:type="spellEnd"/>
      <w:r w:rsidRPr="00855C95">
        <w:t>;</w:t>
      </w:r>
    </w:p>
    <w:p w:rsidR="00855C95" w:rsidRPr="00855C95" w:rsidRDefault="00855C95" w:rsidP="008A15E5">
      <w:pPr>
        <w:pStyle w:val="Odstavekseznama"/>
        <w:numPr>
          <w:ilvl w:val="0"/>
          <w:numId w:val="23"/>
        </w:numPr>
        <w:tabs>
          <w:tab w:val="left" w:pos="567"/>
          <w:tab w:val="left" w:pos="993"/>
        </w:tabs>
        <w:spacing w:line="240" w:lineRule="auto"/>
      </w:pPr>
      <w:r w:rsidRPr="00855C95">
        <w:t xml:space="preserve">pravilih postopka glede prisotnosti strank oziroma njihovih pooblaščencev, vključno z izjavo izvajalca </w:t>
      </w:r>
      <w:proofErr w:type="spellStart"/>
      <w:r w:rsidRPr="00855C95">
        <w:t>IRPS</w:t>
      </w:r>
      <w:proofErr w:type="spellEnd"/>
      <w:r w:rsidRPr="00855C95">
        <w:t xml:space="preserve"> o tem, ali se postopek </w:t>
      </w:r>
      <w:proofErr w:type="spellStart"/>
      <w:r w:rsidRPr="00855C95">
        <w:t>IRPS</w:t>
      </w:r>
      <w:proofErr w:type="spellEnd"/>
      <w:r w:rsidRPr="00855C95">
        <w:t xml:space="preserve"> pri izvajalcu </w:t>
      </w:r>
      <w:proofErr w:type="spellStart"/>
      <w:r w:rsidRPr="00855C95">
        <w:t>IRPS</w:t>
      </w:r>
      <w:proofErr w:type="spellEnd"/>
      <w:r w:rsidRPr="00855C95">
        <w:t xml:space="preserve"> lahko izvede kot ustni ali pisni postopek;</w:t>
      </w:r>
    </w:p>
    <w:p w:rsidR="00855C95" w:rsidRPr="00855C95" w:rsidRDefault="00855C95" w:rsidP="008A15E5">
      <w:pPr>
        <w:pStyle w:val="Odstavekseznama"/>
        <w:numPr>
          <w:ilvl w:val="0"/>
          <w:numId w:val="23"/>
        </w:numPr>
        <w:tabs>
          <w:tab w:val="left" w:pos="567"/>
          <w:tab w:val="left" w:pos="993"/>
        </w:tabs>
        <w:spacing w:line="240" w:lineRule="auto"/>
      </w:pPr>
      <w:r w:rsidRPr="00855C95">
        <w:t xml:space="preserve">o tem, ali je izid postopka </w:t>
      </w:r>
      <w:proofErr w:type="spellStart"/>
      <w:r w:rsidRPr="00855C95">
        <w:t>IRPS</w:t>
      </w:r>
      <w:proofErr w:type="spellEnd"/>
      <w:r w:rsidRPr="00855C95">
        <w:t xml:space="preserve"> končan z zavezujočo ali </w:t>
      </w:r>
      <w:proofErr w:type="spellStart"/>
      <w:r w:rsidRPr="00855C95">
        <w:t>nezavezujočo</w:t>
      </w:r>
      <w:proofErr w:type="spellEnd"/>
      <w:r w:rsidRPr="00855C95">
        <w:t xml:space="preserve"> odločbo;</w:t>
      </w:r>
    </w:p>
    <w:p w:rsidR="00855C95" w:rsidRPr="00855C95" w:rsidRDefault="00855C95" w:rsidP="008A15E5">
      <w:pPr>
        <w:pStyle w:val="Odstavekseznama"/>
        <w:numPr>
          <w:ilvl w:val="0"/>
          <w:numId w:val="23"/>
        </w:numPr>
        <w:tabs>
          <w:tab w:val="left" w:pos="567"/>
          <w:tab w:val="left" w:pos="993"/>
        </w:tabs>
        <w:spacing w:line="240" w:lineRule="auto"/>
      </w:pPr>
      <w:r w:rsidRPr="00855C95">
        <w:t xml:space="preserve">razlogih, na podlagi katerih, se izvajalec </w:t>
      </w:r>
      <w:proofErr w:type="spellStart"/>
      <w:r w:rsidRPr="00855C95">
        <w:t>IRPS</w:t>
      </w:r>
      <w:proofErr w:type="spellEnd"/>
      <w:r w:rsidRPr="00855C95">
        <w:t xml:space="preserve"> lahko odloči, da zavrne pobudo za začetek postopka </w:t>
      </w:r>
      <w:proofErr w:type="spellStart"/>
      <w:r w:rsidRPr="00855C95">
        <w:t>IRPS</w:t>
      </w:r>
      <w:proofErr w:type="spellEnd"/>
      <w:r w:rsidRPr="00855C95">
        <w:t>.</w:t>
      </w:r>
    </w:p>
    <w:p w:rsidR="00855C95" w:rsidRPr="00855C95" w:rsidRDefault="00855C95" w:rsidP="00855C95">
      <w:pPr>
        <w:tabs>
          <w:tab w:val="left" w:pos="567"/>
          <w:tab w:val="left" w:pos="993"/>
        </w:tabs>
        <w:spacing w:line="240" w:lineRule="auto"/>
      </w:pPr>
    </w:p>
    <w:p w:rsidR="00855C95" w:rsidRPr="00855C95" w:rsidRDefault="008A15E5" w:rsidP="00855C95">
      <w:pPr>
        <w:tabs>
          <w:tab w:val="left" w:pos="567"/>
          <w:tab w:val="left" w:pos="993"/>
        </w:tabs>
        <w:spacing w:line="240" w:lineRule="auto"/>
      </w:pPr>
      <w:r>
        <w:tab/>
      </w:r>
      <w:r>
        <w:tab/>
      </w:r>
      <w:r w:rsidR="00855C95" w:rsidRPr="00855C95">
        <w:t xml:space="preserve">(6) O spremembah podatkov, informacij, pravil postopka </w:t>
      </w:r>
      <w:proofErr w:type="spellStart"/>
      <w:r w:rsidR="00855C95" w:rsidRPr="00855C95">
        <w:t>IRPS</w:t>
      </w:r>
      <w:proofErr w:type="spellEnd"/>
      <w:r w:rsidR="00855C95" w:rsidRPr="00855C95">
        <w:t xml:space="preserve"> in drugih spremembah, ki nastopijo po vpisu v register in lahko vplivajo na izpolnjevanje pogojev, ki jih morajo po tem zakonu izpolnjevati osebe in senati, ki odločajo v postopkih </w:t>
      </w:r>
      <w:proofErr w:type="spellStart"/>
      <w:r w:rsidR="00855C95" w:rsidRPr="00855C95">
        <w:t>IRPS</w:t>
      </w:r>
      <w:proofErr w:type="spellEnd"/>
      <w:r w:rsidR="00855C95" w:rsidRPr="00855C95">
        <w:t xml:space="preserve">, mora izvajalec </w:t>
      </w:r>
      <w:proofErr w:type="spellStart"/>
      <w:r w:rsidR="00855C95" w:rsidRPr="00855C95">
        <w:t>IRPS</w:t>
      </w:r>
      <w:proofErr w:type="spellEnd"/>
      <w:r w:rsidR="00855C95" w:rsidRPr="00855C95">
        <w:t xml:space="preserve"> v 15 dneh od nastanka spremembe pri pristojnem ministrstvu vložiti vlogo z zahtevo za registracijo sprememb podatkov, informacij ali pravil postopka in priložiti dokazila o spremembi.</w:t>
      </w:r>
    </w:p>
    <w:p w:rsidR="00855C95" w:rsidRPr="00855C95" w:rsidRDefault="00855C95" w:rsidP="00855C95">
      <w:pPr>
        <w:tabs>
          <w:tab w:val="left" w:pos="567"/>
          <w:tab w:val="left" w:pos="993"/>
        </w:tabs>
        <w:spacing w:line="240" w:lineRule="auto"/>
      </w:pPr>
    </w:p>
    <w:p w:rsidR="00855C95" w:rsidRPr="00855C95" w:rsidRDefault="008A15E5" w:rsidP="00855C95">
      <w:pPr>
        <w:tabs>
          <w:tab w:val="left" w:pos="567"/>
          <w:tab w:val="left" w:pos="993"/>
        </w:tabs>
        <w:spacing w:line="240" w:lineRule="auto"/>
      </w:pPr>
      <w:r>
        <w:tab/>
      </w:r>
      <w:r>
        <w:tab/>
      </w:r>
      <w:r w:rsidR="00855C95" w:rsidRPr="00855C95">
        <w:t xml:space="preserve">(7) Izbris iz registra se opravi na predlog izvajalca </w:t>
      </w:r>
      <w:proofErr w:type="spellStart"/>
      <w:r w:rsidR="00855C95" w:rsidRPr="00855C95">
        <w:t>IRPS</w:t>
      </w:r>
      <w:proofErr w:type="spellEnd"/>
      <w:r w:rsidR="00855C95" w:rsidRPr="00855C95">
        <w:t>, ki želi biti izbrisan</w:t>
      </w:r>
      <w:r w:rsidR="00CB32C0">
        <w:t>,</w:t>
      </w:r>
      <w:r w:rsidR="00855C95" w:rsidRPr="00855C95">
        <w:t xml:space="preserve"> ali po uradni dolžnosti.</w:t>
      </w:r>
    </w:p>
    <w:p w:rsidR="008A15E5" w:rsidRDefault="008A15E5" w:rsidP="00855C95">
      <w:pPr>
        <w:tabs>
          <w:tab w:val="left" w:pos="567"/>
          <w:tab w:val="left" w:pos="993"/>
        </w:tabs>
        <w:spacing w:line="240" w:lineRule="auto"/>
      </w:pPr>
    </w:p>
    <w:p w:rsidR="00855C95" w:rsidRPr="00855C95" w:rsidRDefault="008A15E5" w:rsidP="00855C95">
      <w:pPr>
        <w:tabs>
          <w:tab w:val="left" w:pos="567"/>
          <w:tab w:val="left" w:pos="993"/>
        </w:tabs>
        <w:spacing w:line="240" w:lineRule="auto"/>
      </w:pPr>
      <w:r>
        <w:tab/>
      </w:r>
      <w:r>
        <w:tab/>
      </w:r>
      <w:r w:rsidR="00855C95" w:rsidRPr="00855C95">
        <w:t xml:space="preserve">(8) Če ministrstvo ugotovi, da izvajalec </w:t>
      </w:r>
      <w:proofErr w:type="spellStart"/>
      <w:r w:rsidR="00855C95" w:rsidRPr="00855C95">
        <w:t>IRPS</w:t>
      </w:r>
      <w:proofErr w:type="spellEnd"/>
      <w:r w:rsidR="00855C95" w:rsidRPr="00855C95">
        <w:t xml:space="preserve"> ne izpolnjuje več katerega od načel, pogojev delovanja ali pravil postopka v skladu s tem zakonom, ki so pogoj za vpis v register, pozove izvajalca </w:t>
      </w:r>
      <w:proofErr w:type="spellStart"/>
      <w:r w:rsidR="00855C95" w:rsidRPr="00855C95">
        <w:t>IRPS</w:t>
      </w:r>
      <w:proofErr w:type="spellEnd"/>
      <w:r w:rsidR="00855C95" w:rsidRPr="00855C95">
        <w:t>, da nemudoma odpravi nepravilnosti. Če nepravilnosti v treh mesecih ne odpravi, ga ministrstvo po uradni dolžnosti izbriše iz registra.</w:t>
      </w:r>
    </w:p>
    <w:p w:rsidR="00855C95" w:rsidRPr="00855C95" w:rsidRDefault="00855C95" w:rsidP="00855C95">
      <w:pPr>
        <w:tabs>
          <w:tab w:val="left" w:pos="567"/>
          <w:tab w:val="left" w:pos="993"/>
        </w:tabs>
        <w:spacing w:line="240" w:lineRule="auto"/>
      </w:pPr>
    </w:p>
    <w:p w:rsidR="00855C95" w:rsidRPr="00855C95" w:rsidRDefault="008A15E5" w:rsidP="00855C95">
      <w:pPr>
        <w:tabs>
          <w:tab w:val="left" w:pos="567"/>
          <w:tab w:val="left" w:pos="993"/>
        </w:tabs>
        <w:spacing w:line="240" w:lineRule="auto"/>
      </w:pPr>
      <w:r>
        <w:tab/>
      </w:r>
      <w:r>
        <w:tab/>
      </w:r>
      <w:r w:rsidR="00855C95" w:rsidRPr="00855C95">
        <w:t xml:space="preserve">(9) Ministrstvo sestavi seznam izvajalcev </w:t>
      </w:r>
      <w:proofErr w:type="spellStart"/>
      <w:r w:rsidR="00855C95" w:rsidRPr="00855C95">
        <w:t>IRPS</w:t>
      </w:r>
      <w:proofErr w:type="spellEnd"/>
      <w:r w:rsidR="00855C95" w:rsidRPr="00855C95">
        <w:t>, ki so vpisani v register in ga objavi na svoji spletni strani ter v poslovnih prostorih ministrstva.</w:t>
      </w:r>
    </w:p>
    <w:p w:rsidR="00855C95" w:rsidRPr="00855C95" w:rsidRDefault="00855C95" w:rsidP="00855C95">
      <w:pPr>
        <w:tabs>
          <w:tab w:val="left" w:pos="567"/>
          <w:tab w:val="left" w:pos="993"/>
        </w:tabs>
        <w:spacing w:line="240" w:lineRule="auto"/>
      </w:pPr>
    </w:p>
    <w:p w:rsidR="00855C95" w:rsidRPr="00855C95" w:rsidRDefault="00855C95" w:rsidP="00855C95">
      <w:pPr>
        <w:tabs>
          <w:tab w:val="left" w:pos="567"/>
          <w:tab w:val="left" w:pos="993"/>
        </w:tabs>
        <w:spacing w:line="240" w:lineRule="auto"/>
      </w:pPr>
    </w:p>
    <w:p w:rsidR="00855C95" w:rsidRPr="00855C95" w:rsidRDefault="00855C95" w:rsidP="008A15E5">
      <w:pPr>
        <w:tabs>
          <w:tab w:val="left" w:pos="567"/>
          <w:tab w:val="left" w:pos="993"/>
        </w:tabs>
        <w:spacing w:line="240" w:lineRule="auto"/>
        <w:jc w:val="center"/>
      </w:pPr>
      <w:r w:rsidRPr="00855C95">
        <w:t>3</w:t>
      </w:r>
      <w:r w:rsidR="00690EDF">
        <w:t>6</w:t>
      </w:r>
      <w:r w:rsidRPr="00855C95">
        <w:t>. člen</w:t>
      </w:r>
    </w:p>
    <w:p w:rsidR="00855C95" w:rsidRPr="00855C95" w:rsidRDefault="00855C95" w:rsidP="008A15E5">
      <w:pPr>
        <w:tabs>
          <w:tab w:val="left" w:pos="567"/>
          <w:tab w:val="left" w:pos="993"/>
        </w:tabs>
        <w:spacing w:line="240" w:lineRule="auto"/>
        <w:jc w:val="center"/>
      </w:pPr>
      <w:r w:rsidRPr="00855C95">
        <w:t xml:space="preserve">(posredovanje seznama izvajalcev </w:t>
      </w:r>
      <w:proofErr w:type="spellStart"/>
      <w:r w:rsidRPr="00855C95">
        <w:t>IRPS</w:t>
      </w:r>
      <w:proofErr w:type="spellEnd"/>
      <w:r w:rsidRPr="00855C95">
        <w:t xml:space="preserve"> Evropski komisiji)</w:t>
      </w:r>
    </w:p>
    <w:p w:rsidR="00855C95" w:rsidRPr="00855C95" w:rsidRDefault="00855C95" w:rsidP="00855C95">
      <w:pPr>
        <w:tabs>
          <w:tab w:val="left" w:pos="567"/>
          <w:tab w:val="left" w:pos="993"/>
        </w:tabs>
        <w:spacing w:line="240" w:lineRule="auto"/>
      </w:pPr>
    </w:p>
    <w:p w:rsidR="00855C95" w:rsidRPr="00855C95" w:rsidRDefault="008A15E5" w:rsidP="00855C95">
      <w:pPr>
        <w:tabs>
          <w:tab w:val="left" w:pos="567"/>
          <w:tab w:val="left" w:pos="993"/>
        </w:tabs>
        <w:spacing w:line="240" w:lineRule="auto"/>
      </w:pPr>
      <w:r>
        <w:tab/>
      </w:r>
      <w:r>
        <w:tab/>
      </w:r>
      <w:r w:rsidR="00855C95" w:rsidRPr="00855C95">
        <w:t xml:space="preserve">Ministrstvo pošlje Evropski komisiji seznam izvajalcev </w:t>
      </w:r>
      <w:proofErr w:type="spellStart"/>
      <w:r w:rsidR="00855C95" w:rsidRPr="00855C95">
        <w:t>IRPS</w:t>
      </w:r>
      <w:proofErr w:type="spellEnd"/>
      <w:r w:rsidR="00855C95" w:rsidRPr="00855C95">
        <w:t>, ki so vpisani v register, sporoči spremembe, na podlagi katerih se je register posodobil</w:t>
      </w:r>
      <w:r w:rsidR="00CB32C0">
        <w:t>,</w:t>
      </w:r>
      <w:r w:rsidR="00855C95" w:rsidRPr="00855C95">
        <w:t xml:space="preserve"> in obvesti o izbrisu izvajalca </w:t>
      </w:r>
      <w:proofErr w:type="spellStart"/>
      <w:r w:rsidR="00855C95" w:rsidRPr="00855C95">
        <w:t>IRPS</w:t>
      </w:r>
      <w:proofErr w:type="spellEnd"/>
      <w:r w:rsidR="00855C95" w:rsidRPr="00855C95">
        <w:t xml:space="preserve"> iz registra. </w:t>
      </w:r>
    </w:p>
    <w:p w:rsidR="00855C95" w:rsidRPr="00855C95" w:rsidRDefault="00855C95" w:rsidP="00855C95">
      <w:pPr>
        <w:tabs>
          <w:tab w:val="left" w:pos="567"/>
          <w:tab w:val="left" w:pos="993"/>
        </w:tabs>
        <w:spacing w:line="240" w:lineRule="auto"/>
      </w:pPr>
    </w:p>
    <w:p w:rsidR="00855C95" w:rsidRPr="00855C95" w:rsidRDefault="00855C95" w:rsidP="00855C95">
      <w:pPr>
        <w:tabs>
          <w:tab w:val="left" w:pos="567"/>
          <w:tab w:val="left" w:pos="993"/>
        </w:tabs>
        <w:spacing w:line="240" w:lineRule="auto"/>
      </w:pPr>
    </w:p>
    <w:p w:rsidR="00855C95" w:rsidRPr="00855C95" w:rsidRDefault="00855C95" w:rsidP="008A15E5">
      <w:pPr>
        <w:tabs>
          <w:tab w:val="left" w:pos="567"/>
          <w:tab w:val="left" w:pos="993"/>
        </w:tabs>
        <w:spacing w:line="240" w:lineRule="auto"/>
        <w:jc w:val="center"/>
      </w:pPr>
      <w:r w:rsidRPr="00855C95">
        <w:t>3</w:t>
      </w:r>
      <w:r w:rsidR="00690EDF">
        <w:t>7</w:t>
      </w:r>
      <w:r w:rsidRPr="00855C95">
        <w:t>. člen</w:t>
      </w:r>
    </w:p>
    <w:p w:rsidR="00855C95" w:rsidRPr="00855C95" w:rsidRDefault="00855C95" w:rsidP="008A15E5">
      <w:pPr>
        <w:tabs>
          <w:tab w:val="left" w:pos="567"/>
          <w:tab w:val="left" w:pos="993"/>
        </w:tabs>
        <w:spacing w:line="240" w:lineRule="auto"/>
        <w:jc w:val="center"/>
      </w:pPr>
      <w:r w:rsidRPr="00855C95">
        <w:t>(poročanje Evropski komisiji)</w:t>
      </w:r>
    </w:p>
    <w:p w:rsidR="00855C95" w:rsidRPr="00855C95" w:rsidRDefault="00855C95" w:rsidP="00855C95">
      <w:pPr>
        <w:tabs>
          <w:tab w:val="left" w:pos="567"/>
          <w:tab w:val="left" w:pos="993"/>
        </w:tabs>
        <w:spacing w:line="240" w:lineRule="auto"/>
      </w:pPr>
    </w:p>
    <w:p w:rsidR="00855C95" w:rsidRPr="00855C95" w:rsidRDefault="008A15E5" w:rsidP="00855C95">
      <w:pPr>
        <w:tabs>
          <w:tab w:val="left" w:pos="567"/>
          <w:tab w:val="left" w:pos="993"/>
        </w:tabs>
        <w:spacing w:line="240" w:lineRule="auto"/>
      </w:pPr>
      <w:r>
        <w:lastRenderedPageBreak/>
        <w:tab/>
      </w:r>
      <w:r>
        <w:tab/>
      </w:r>
      <w:r w:rsidR="00855C95" w:rsidRPr="00855C95">
        <w:t xml:space="preserve">Ministrstvo vsaka štiri leta pošlje Evropski komisiji poročilo o razvoju in delovanju izvajalcev </w:t>
      </w:r>
      <w:proofErr w:type="spellStart"/>
      <w:r w:rsidR="00855C95" w:rsidRPr="00855C95">
        <w:t>IRPS</w:t>
      </w:r>
      <w:proofErr w:type="spellEnd"/>
      <w:r w:rsidR="00855C95" w:rsidRPr="00855C95">
        <w:t xml:space="preserve"> s primeri dobrih praks in slabostmi, ki ovirajo učinkovito reševanje potrošniških sporov, ter priporočila za izboljšanje učinkovitosti delovanja izvajalcev </w:t>
      </w:r>
      <w:proofErr w:type="spellStart"/>
      <w:r w:rsidR="00855C95" w:rsidRPr="00855C95">
        <w:t>IRPS</w:t>
      </w:r>
      <w:proofErr w:type="spellEnd"/>
      <w:r w:rsidR="00855C95" w:rsidRPr="00855C95">
        <w:t>.</w:t>
      </w:r>
    </w:p>
    <w:p w:rsidR="00855C95" w:rsidRPr="00855C95" w:rsidRDefault="00855C95" w:rsidP="00855C95">
      <w:pPr>
        <w:tabs>
          <w:tab w:val="left" w:pos="567"/>
          <w:tab w:val="left" w:pos="993"/>
        </w:tabs>
        <w:spacing w:line="240" w:lineRule="auto"/>
      </w:pPr>
    </w:p>
    <w:p w:rsidR="008A15E5" w:rsidRDefault="008A15E5" w:rsidP="00855C95">
      <w:pPr>
        <w:tabs>
          <w:tab w:val="left" w:pos="567"/>
          <w:tab w:val="left" w:pos="993"/>
        </w:tabs>
        <w:spacing w:line="240" w:lineRule="auto"/>
      </w:pPr>
    </w:p>
    <w:p w:rsidR="00855C95" w:rsidRPr="00855C95" w:rsidRDefault="00855C95" w:rsidP="008A15E5">
      <w:pPr>
        <w:tabs>
          <w:tab w:val="left" w:pos="567"/>
          <w:tab w:val="left" w:pos="993"/>
        </w:tabs>
        <w:spacing w:line="240" w:lineRule="auto"/>
        <w:jc w:val="center"/>
      </w:pPr>
      <w:r w:rsidRPr="00855C95">
        <w:t>3</w:t>
      </w:r>
      <w:r w:rsidR="00690EDF">
        <w:t>8</w:t>
      </w:r>
      <w:r w:rsidRPr="00855C95">
        <w:t>. člen</w:t>
      </w:r>
    </w:p>
    <w:p w:rsidR="00855C95" w:rsidRPr="00855C95" w:rsidRDefault="00855C95" w:rsidP="008A15E5">
      <w:pPr>
        <w:tabs>
          <w:tab w:val="left" w:pos="567"/>
          <w:tab w:val="left" w:pos="993"/>
        </w:tabs>
        <w:spacing w:line="240" w:lineRule="auto"/>
        <w:jc w:val="center"/>
      </w:pPr>
      <w:r w:rsidRPr="00855C95">
        <w:t>(nadzor)</w:t>
      </w:r>
    </w:p>
    <w:p w:rsidR="00855C95" w:rsidRPr="00855C95" w:rsidRDefault="00855C95" w:rsidP="00855C95">
      <w:pPr>
        <w:tabs>
          <w:tab w:val="left" w:pos="567"/>
          <w:tab w:val="left" w:pos="993"/>
        </w:tabs>
        <w:spacing w:line="240" w:lineRule="auto"/>
      </w:pPr>
    </w:p>
    <w:p w:rsidR="00855C95" w:rsidRPr="00855C95" w:rsidRDefault="008A15E5" w:rsidP="00855C95">
      <w:pPr>
        <w:tabs>
          <w:tab w:val="left" w:pos="567"/>
          <w:tab w:val="left" w:pos="993"/>
        </w:tabs>
        <w:spacing w:line="240" w:lineRule="auto"/>
      </w:pPr>
      <w:r>
        <w:tab/>
      </w:r>
      <w:r>
        <w:tab/>
      </w:r>
      <w:r w:rsidR="00855C95" w:rsidRPr="00855C95">
        <w:t>(1) Nadzor nad izvajanjem določb tega zakona opravlja ministrstvo.</w:t>
      </w:r>
    </w:p>
    <w:p w:rsidR="008A15E5" w:rsidRDefault="008A15E5" w:rsidP="00855C95">
      <w:pPr>
        <w:tabs>
          <w:tab w:val="left" w:pos="567"/>
          <w:tab w:val="left" w:pos="993"/>
        </w:tabs>
        <w:spacing w:line="240" w:lineRule="auto"/>
      </w:pPr>
    </w:p>
    <w:p w:rsidR="00855C95" w:rsidRPr="00855C95" w:rsidRDefault="008A15E5" w:rsidP="00855C95">
      <w:pPr>
        <w:tabs>
          <w:tab w:val="left" w:pos="567"/>
          <w:tab w:val="left" w:pos="993"/>
        </w:tabs>
        <w:spacing w:line="240" w:lineRule="auto"/>
      </w:pPr>
      <w:r>
        <w:tab/>
      </w:r>
      <w:r>
        <w:tab/>
      </w:r>
      <w:r w:rsidR="00855C95" w:rsidRPr="00855C95">
        <w:t>(2) Ne glede na določbo prejšnjega odstavka nadzor nad izvajanjem 3</w:t>
      </w:r>
      <w:r w:rsidR="00690EDF">
        <w:t>2</w:t>
      </w:r>
      <w:r w:rsidR="00855C95" w:rsidRPr="00855C95">
        <w:t>. člena tega zakona opravlja Tržni inšpektorat Republike Slovenije.</w:t>
      </w:r>
    </w:p>
    <w:p w:rsidR="00855C95" w:rsidRPr="00855C95" w:rsidRDefault="00855C95" w:rsidP="00855C95">
      <w:pPr>
        <w:tabs>
          <w:tab w:val="left" w:pos="567"/>
          <w:tab w:val="left" w:pos="993"/>
        </w:tabs>
        <w:spacing w:line="240" w:lineRule="auto"/>
      </w:pPr>
    </w:p>
    <w:p w:rsidR="00855C95" w:rsidRPr="00855C95" w:rsidRDefault="00855C95" w:rsidP="00855C95">
      <w:pPr>
        <w:tabs>
          <w:tab w:val="left" w:pos="567"/>
          <w:tab w:val="left" w:pos="993"/>
        </w:tabs>
        <w:spacing w:line="240" w:lineRule="auto"/>
      </w:pPr>
    </w:p>
    <w:p w:rsidR="00855C95" w:rsidRPr="00855C95" w:rsidRDefault="00855C95" w:rsidP="008A15E5">
      <w:pPr>
        <w:tabs>
          <w:tab w:val="left" w:pos="567"/>
          <w:tab w:val="left" w:pos="993"/>
        </w:tabs>
        <w:spacing w:line="240" w:lineRule="auto"/>
        <w:jc w:val="center"/>
      </w:pPr>
      <w:proofErr w:type="spellStart"/>
      <w:r w:rsidRPr="00855C95">
        <w:t>IX</w:t>
      </w:r>
      <w:proofErr w:type="spellEnd"/>
      <w:r w:rsidRPr="00855C95">
        <w:t>. KAZENSKE DOLOČBE</w:t>
      </w:r>
    </w:p>
    <w:p w:rsidR="00855C95" w:rsidRPr="00855C95" w:rsidRDefault="00855C95" w:rsidP="008A15E5">
      <w:pPr>
        <w:tabs>
          <w:tab w:val="left" w:pos="567"/>
          <w:tab w:val="left" w:pos="993"/>
        </w:tabs>
        <w:spacing w:line="240" w:lineRule="auto"/>
        <w:jc w:val="center"/>
      </w:pPr>
    </w:p>
    <w:p w:rsidR="00855C95" w:rsidRPr="00855C95" w:rsidRDefault="00855C95" w:rsidP="008A15E5">
      <w:pPr>
        <w:tabs>
          <w:tab w:val="left" w:pos="567"/>
          <w:tab w:val="left" w:pos="993"/>
        </w:tabs>
        <w:spacing w:line="240" w:lineRule="auto"/>
        <w:jc w:val="center"/>
      </w:pPr>
      <w:r w:rsidRPr="00855C95">
        <w:t>3</w:t>
      </w:r>
      <w:r w:rsidR="00690EDF">
        <w:t>9</w:t>
      </w:r>
      <w:r w:rsidRPr="00855C95">
        <w:t>. člen</w:t>
      </w:r>
    </w:p>
    <w:p w:rsidR="00855C95" w:rsidRPr="00855C95" w:rsidRDefault="00855C95" w:rsidP="008A15E5">
      <w:pPr>
        <w:tabs>
          <w:tab w:val="left" w:pos="567"/>
          <w:tab w:val="left" w:pos="993"/>
        </w:tabs>
        <w:spacing w:line="240" w:lineRule="auto"/>
        <w:jc w:val="center"/>
      </w:pPr>
      <w:r w:rsidRPr="00855C95">
        <w:t>(globe za kršitve ponudnikov)</w:t>
      </w:r>
    </w:p>
    <w:p w:rsidR="00855C95" w:rsidRPr="00855C95" w:rsidRDefault="00855C95" w:rsidP="00855C95">
      <w:pPr>
        <w:tabs>
          <w:tab w:val="left" w:pos="567"/>
          <w:tab w:val="left" w:pos="993"/>
        </w:tabs>
        <w:spacing w:line="240" w:lineRule="auto"/>
      </w:pPr>
    </w:p>
    <w:p w:rsidR="00855C95" w:rsidRPr="00855C95" w:rsidRDefault="008A15E5" w:rsidP="00855C95">
      <w:pPr>
        <w:tabs>
          <w:tab w:val="left" w:pos="567"/>
          <w:tab w:val="left" w:pos="993"/>
        </w:tabs>
        <w:spacing w:line="240" w:lineRule="auto"/>
      </w:pPr>
      <w:r>
        <w:tab/>
      </w:r>
      <w:r>
        <w:tab/>
      </w:r>
      <w:r w:rsidR="00855C95" w:rsidRPr="00855C95">
        <w:t xml:space="preserve">(1) Z globo 500 </w:t>
      </w:r>
      <w:proofErr w:type="spellStart"/>
      <w:r w:rsidR="00855C95" w:rsidRPr="00855C95">
        <w:t>eurov</w:t>
      </w:r>
      <w:proofErr w:type="spellEnd"/>
      <w:r w:rsidR="00855C95" w:rsidRPr="00855C95">
        <w:t xml:space="preserve"> se za prekršek kaznuje ponudnik, ki je pravna oseba, če potrošnikom ne posreduje informacij v skladu s prvim, drugim in četrtim odstavkom 3</w:t>
      </w:r>
      <w:r w:rsidR="00690EDF">
        <w:t>2</w:t>
      </w:r>
      <w:r w:rsidR="00855C95" w:rsidRPr="00855C95">
        <w:t>. člena tega zakona.</w:t>
      </w:r>
    </w:p>
    <w:p w:rsidR="00855C95" w:rsidRPr="00855C95" w:rsidRDefault="00855C95" w:rsidP="00855C95">
      <w:pPr>
        <w:tabs>
          <w:tab w:val="left" w:pos="567"/>
          <w:tab w:val="left" w:pos="993"/>
        </w:tabs>
        <w:spacing w:line="240" w:lineRule="auto"/>
      </w:pPr>
    </w:p>
    <w:p w:rsidR="00855C95" w:rsidRPr="00855C95" w:rsidRDefault="008A15E5" w:rsidP="00855C95">
      <w:pPr>
        <w:tabs>
          <w:tab w:val="left" w:pos="567"/>
          <w:tab w:val="left" w:pos="993"/>
        </w:tabs>
        <w:spacing w:line="240" w:lineRule="auto"/>
      </w:pPr>
      <w:r>
        <w:tab/>
      </w:r>
      <w:r>
        <w:tab/>
      </w:r>
      <w:r w:rsidR="00855C95" w:rsidRPr="00855C95">
        <w:t xml:space="preserve">(2) Z globo 200 </w:t>
      </w:r>
      <w:proofErr w:type="spellStart"/>
      <w:r w:rsidR="00855C95" w:rsidRPr="00855C95">
        <w:t>eurov</w:t>
      </w:r>
      <w:proofErr w:type="spellEnd"/>
      <w:r w:rsidR="00855C95" w:rsidRPr="00855C95">
        <w:t xml:space="preserve"> se za prekršek iz prejšnjega odstavka kaznuje ponudnik, ki je samostojni podjetnik posameznik ali posameznik, ki samostojno opravlja dejavnost.</w:t>
      </w:r>
    </w:p>
    <w:p w:rsidR="00855C95" w:rsidRPr="00855C95" w:rsidRDefault="00855C95" w:rsidP="00855C95">
      <w:pPr>
        <w:tabs>
          <w:tab w:val="left" w:pos="567"/>
          <w:tab w:val="left" w:pos="993"/>
        </w:tabs>
        <w:spacing w:line="240" w:lineRule="auto"/>
      </w:pPr>
    </w:p>
    <w:p w:rsidR="00855C95" w:rsidRPr="00855C95" w:rsidRDefault="008A15E5" w:rsidP="00855C95">
      <w:pPr>
        <w:tabs>
          <w:tab w:val="left" w:pos="567"/>
          <w:tab w:val="left" w:pos="993"/>
        </w:tabs>
        <w:spacing w:line="240" w:lineRule="auto"/>
      </w:pPr>
      <w:r>
        <w:tab/>
      </w:r>
      <w:r>
        <w:tab/>
      </w:r>
      <w:r w:rsidR="00855C95" w:rsidRPr="00855C95">
        <w:t xml:space="preserve">(3) Z globo 100 </w:t>
      </w:r>
      <w:proofErr w:type="spellStart"/>
      <w:r w:rsidR="00855C95" w:rsidRPr="00855C95">
        <w:t>eurov</w:t>
      </w:r>
      <w:proofErr w:type="spellEnd"/>
      <w:r w:rsidR="00855C95" w:rsidRPr="00855C95">
        <w:t xml:space="preserve"> se za prekršek kaznuje odgovorna oseba pravne osebe ali odgovorna oseba samostojnega podjetnika posameznika, če stori prekršek iz prvega odstavka tega člena.</w:t>
      </w:r>
    </w:p>
    <w:p w:rsidR="00855C95" w:rsidRPr="00855C95" w:rsidRDefault="00855C95" w:rsidP="00855C95">
      <w:pPr>
        <w:tabs>
          <w:tab w:val="left" w:pos="567"/>
          <w:tab w:val="left" w:pos="993"/>
        </w:tabs>
        <w:spacing w:line="240" w:lineRule="auto"/>
      </w:pPr>
    </w:p>
    <w:p w:rsidR="00855C95" w:rsidRPr="00855C95" w:rsidRDefault="00855C95" w:rsidP="00855C95">
      <w:pPr>
        <w:tabs>
          <w:tab w:val="left" w:pos="567"/>
          <w:tab w:val="left" w:pos="993"/>
        </w:tabs>
        <w:spacing w:line="240" w:lineRule="auto"/>
      </w:pPr>
    </w:p>
    <w:p w:rsidR="00855C95" w:rsidRPr="00855C95" w:rsidRDefault="00690EDF" w:rsidP="008A15E5">
      <w:pPr>
        <w:tabs>
          <w:tab w:val="left" w:pos="567"/>
          <w:tab w:val="left" w:pos="993"/>
        </w:tabs>
        <w:spacing w:line="240" w:lineRule="auto"/>
        <w:jc w:val="center"/>
      </w:pPr>
      <w:r>
        <w:t>40</w:t>
      </w:r>
      <w:r w:rsidR="00855C95" w:rsidRPr="00855C95">
        <w:t>. člen</w:t>
      </w:r>
    </w:p>
    <w:p w:rsidR="00855C95" w:rsidRPr="00855C95" w:rsidRDefault="00855C95" w:rsidP="008A15E5">
      <w:pPr>
        <w:tabs>
          <w:tab w:val="left" w:pos="567"/>
          <w:tab w:val="left" w:pos="993"/>
        </w:tabs>
        <w:spacing w:line="240" w:lineRule="auto"/>
        <w:jc w:val="center"/>
      </w:pPr>
      <w:r w:rsidRPr="00855C95">
        <w:t xml:space="preserve">(globe za kršitve izvajalcev </w:t>
      </w:r>
      <w:proofErr w:type="spellStart"/>
      <w:r w:rsidRPr="00855C95">
        <w:t>IRPS</w:t>
      </w:r>
      <w:proofErr w:type="spellEnd"/>
      <w:r w:rsidRPr="00855C95">
        <w:t>)</w:t>
      </w:r>
    </w:p>
    <w:p w:rsidR="00855C95" w:rsidRPr="00855C95" w:rsidRDefault="00855C95" w:rsidP="00855C95">
      <w:pPr>
        <w:tabs>
          <w:tab w:val="left" w:pos="567"/>
          <w:tab w:val="left" w:pos="993"/>
        </w:tabs>
        <w:spacing w:line="240" w:lineRule="auto"/>
      </w:pPr>
      <w:r w:rsidRPr="00855C95">
        <w:t xml:space="preserve"> </w:t>
      </w:r>
    </w:p>
    <w:p w:rsidR="00855C95" w:rsidRPr="00855C95" w:rsidRDefault="008A15E5" w:rsidP="00855C95">
      <w:pPr>
        <w:tabs>
          <w:tab w:val="left" w:pos="567"/>
          <w:tab w:val="left" w:pos="993"/>
        </w:tabs>
        <w:spacing w:line="240" w:lineRule="auto"/>
      </w:pPr>
      <w:r>
        <w:tab/>
      </w:r>
      <w:r>
        <w:tab/>
      </w:r>
      <w:r w:rsidR="00855C95" w:rsidRPr="00855C95">
        <w:t xml:space="preserve">(1) Z globo 500 </w:t>
      </w:r>
      <w:proofErr w:type="spellStart"/>
      <w:r w:rsidR="00855C95" w:rsidRPr="00855C95">
        <w:t>eurov</w:t>
      </w:r>
      <w:proofErr w:type="spellEnd"/>
      <w:r w:rsidR="00855C95" w:rsidRPr="00855C95">
        <w:t xml:space="preserve"> se za prekršek kaznuje izvajalec </w:t>
      </w:r>
      <w:proofErr w:type="spellStart"/>
      <w:r w:rsidR="00855C95" w:rsidRPr="00855C95">
        <w:t>IRPS</w:t>
      </w:r>
      <w:proofErr w:type="spellEnd"/>
      <w:r w:rsidR="00855C95" w:rsidRPr="00855C95">
        <w:t xml:space="preserve">, ki je pravna oseba, če: </w:t>
      </w:r>
    </w:p>
    <w:p w:rsidR="00855C95" w:rsidRPr="00855C95" w:rsidRDefault="00855C95" w:rsidP="008A15E5">
      <w:pPr>
        <w:pStyle w:val="Odstavekseznama"/>
        <w:numPr>
          <w:ilvl w:val="0"/>
          <w:numId w:val="24"/>
        </w:numPr>
        <w:tabs>
          <w:tab w:val="left" w:pos="567"/>
          <w:tab w:val="left" w:pos="993"/>
        </w:tabs>
        <w:spacing w:line="240" w:lineRule="auto"/>
      </w:pPr>
      <w:r w:rsidRPr="00855C95">
        <w:t>ne vzdržuje oziroma ne posodablja svoje spletne strani v skladu s tretjim odstavkom 2</w:t>
      </w:r>
      <w:r w:rsidR="00690EDF">
        <w:t>9</w:t>
      </w:r>
      <w:r w:rsidRPr="00855C95">
        <w:t>. člena;</w:t>
      </w:r>
    </w:p>
    <w:p w:rsidR="00855C95" w:rsidRPr="00855C95" w:rsidRDefault="00855C95" w:rsidP="008A15E5">
      <w:pPr>
        <w:pStyle w:val="Odstavekseznama"/>
        <w:numPr>
          <w:ilvl w:val="0"/>
          <w:numId w:val="24"/>
        </w:numPr>
        <w:tabs>
          <w:tab w:val="left" w:pos="567"/>
          <w:tab w:val="left" w:pos="993"/>
        </w:tabs>
        <w:spacing w:line="240" w:lineRule="auto"/>
      </w:pPr>
      <w:r w:rsidRPr="00855C95">
        <w:t>na svoji spletni strani in poslovnih prostorih ne objavi informacij iz prvega odstavka 2</w:t>
      </w:r>
      <w:r w:rsidR="00690EDF">
        <w:t>9</w:t>
      </w:r>
      <w:r w:rsidRPr="00855C95">
        <w:t>. člena ali kodeksa in pravil postopka v skladu z drugim odstavkom 2</w:t>
      </w:r>
      <w:r w:rsidR="00690EDF">
        <w:t>9</w:t>
      </w:r>
      <w:r w:rsidRPr="00855C95">
        <w:t xml:space="preserve">. člena; </w:t>
      </w:r>
    </w:p>
    <w:p w:rsidR="00855C95" w:rsidRPr="00855C95" w:rsidRDefault="00855C95" w:rsidP="008A15E5">
      <w:pPr>
        <w:pStyle w:val="Odstavekseznama"/>
        <w:numPr>
          <w:ilvl w:val="0"/>
          <w:numId w:val="24"/>
        </w:numPr>
        <w:tabs>
          <w:tab w:val="left" w:pos="567"/>
          <w:tab w:val="left" w:pos="993"/>
        </w:tabs>
        <w:spacing w:line="240" w:lineRule="auto"/>
      </w:pPr>
      <w:r w:rsidRPr="00855C95">
        <w:t xml:space="preserve">na svoji spletni strani ne objavi letnega poročila o delovanju z zahtevanimi informacijami v skladu </w:t>
      </w:r>
      <w:r w:rsidR="00690EDF">
        <w:t>s 30</w:t>
      </w:r>
      <w:r w:rsidRPr="00855C95">
        <w:t>. členom;</w:t>
      </w:r>
    </w:p>
    <w:p w:rsidR="00855C95" w:rsidRPr="00855C95" w:rsidRDefault="00855C95" w:rsidP="008A15E5">
      <w:pPr>
        <w:pStyle w:val="Odstavekseznama"/>
        <w:numPr>
          <w:ilvl w:val="0"/>
          <w:numId w:val="24"/>
        </w:numPr>
        <w:tabs>
          <w:tab w:val="left" w:pos="567"/>
          <w:tab w:val="left" w:pos="993"/>
        </w:tabs>
        <w:spacing w:line="240" w:lineRule="auto"/>
      </w:pPr>
      <w:r w:rsidRPr="00855C95">
        <w:t xml:space="preserve">ministrstvu ne predloži dvoletnega poročila o delovanju z zahtevanimi informacijami v skladu </w:t>
      </w:r>
      <w:r w:rsidR="00690EDF">
        <w:t>z</w:t>
      </w:r>
      <w:r w:rsidRPr="00855C95">
        <w:t xml:space="preserve"> 3</w:t>
      </w:r>
      <w:r w:rsidR="00690EDF">
        <w:t>1</w:t>
      </w:r>
      <w:r w:rsidRPr="00855C95">
        <w:t xml:space="preserve">. členom, ali ne obvesti ministrstva o spremembah podatkov, informacij, pravil postopka </w:t>
      </w:r>
      <w:proofErr w:type="spellStart"/>
      <w:r w:rsidRPr="00855C95">
        <w:t>IRPS</w:t>
      </w:r>
      <w:proofErr w:type="spellEnd"/>
      <w:r w:rsidRPr="00855C95">
        <w:t xml:space="preserve"> in o drugih spremembah, ki nastopijo po vpisu v register v skladu s šestim odstavkom 3</w:t>
      </w:r>
      <w:r w:rsidR="00690EDF">
        <w:t>5</w:t>
      </w:r>
      <w:r w:rsidRPr="00855C95">
        <w:t xml:space="preserve">. člena. </w:t>
      </w:r>
    </w:p>
    <w:p w:rsidR="00855C95" w:rsidRPr="00855C95" w:rsidRDefault="00855C95" w:rsidP="00855C95">
      <w:pPr>
        <w:tabs>
          <w:tab w:val="left" w:pos="567"/>
          <w:tab w:val="left" w:pos="993"/>
        </w:tabs>
        <w:spacing w:line="240" w:lineRule="auto"/>
      </w:pPr>
    </w:p>
    <w:p w:rsidR="00855C95" w:rsidRPr="00855C95" w:rsidRDefault="008A15E5" w:rsidP="00855C95">
      <w:pPr>
        <w:tabs>
          <w:tab w:val="left" w:pos="567"/>
          <w:tab w:val="left" w:pos="993"/>
        </w:tabs>
        <w:spacing w:line="240" w:lineRule="auto"/>
      </w:pPr>
      <w:r>
        <w:tab/>
      </w:r>
      <w:r>
        <w:tab/>
      </w:r>
      <w:r w:rsidR="00855C95" w:rsidRPr="00855C95">
        <w:t xml:space="preserve">(2) Z globo 300 </w:t>
      </w:r>
      <w:proofErr w:type="spellStart"/>
      <w:r w:rsidR="00855C95" w:rsidRPr="00855C95">
        <w:t>eurov</w:t>
      </w:r>
      <w:proofErr w:type="spellEnd"/>
      <w:r w:rsidR="00855C95" w:rsidRPr="00855C95">
        <w:t xml:space="preserve"> se za prekršek iz prejšnjega odstavka kaznuje izvajalec </w:t>
      </w:r>
      <w:proofErr w:type="spellStart"/>
      <w:r w:rsidR="00855C95" w:rsidRPr="00855C95">
        <w:t>IRPS</w:t>
      </w:r>
      <w:proofErr w:type="spellEnd"/>
      <w:r w:rsidR="00855C95" w:rsidRPr="00855C95">
        <w:t>, ki je samostojni podjetnik posameznik.</w:t>
      </w:r>
    </w:p>
    <w:p w:rsidR="00855C95" w:rsidRPr="00855C95" w:rsidRDefault="00855C95" w:rsidP="00855C95">
      <w:pPr>
        <w:tabs>
          <w:tab w:val="left" w:pos="567"/>
          <w:tab w:val="left" w:pos="993"/>
        </w:tabs>
        <w:spacing w:line="240" w:lineRule="auto"/>
      </w:pPr>
    </w:p>
    <w:p w:rsidR="00855C95" w:rsidRPr="00855C95" w:rsidRDefault="008A15E5" w:rsidP="00855C95">
      <w:pPr>
        <w:tabs>
          <w:tab w:val="left" w:pos="567"/>
          <w:tab w:val="left" w:pos="993"/>
        </w:tabs>
        <w:spacing w:line="240" w:lineRule="auto"/>
      </w:pPr>
      <w:r>
        <w:tab/>
      </w:r>
      <w:r>
        <w:tab/>
      </w:r>
      <w:r w:rsidR="00855C95" w:rsidRPr="00855C95">
        <w:t xml:space="preserve">(3) Z globo 100 </w:t>
      </w:r>
      <w:proofErr w:type="spellStart"/>
      <w:r w:rsidR="00855C95" w:rsidRPr="00855C95">
        <w:t>eurov</w:t>
      </w:r>
      <w:proofErr w:type="spellEnd"/>
      <w:r w:rsidR="00855C95" w:rsidRPr="00855C95">
        <w:t xml:space="preserve"> se za prekršek kaznuje odgovorna oseba izvajalca </w:t>
      </w:r>
      <w:proofErr w:type="spellStart"/>
      <w:r w:rsidR="00855C95" w:rsidRPr="00855C95">
        <w:t>IRPS</w:t>
      </w:r>
      <w:proofErr w:type="spellEnd"/>
      <w:r w:rsidR="00855C95" w:rsidRPr="00855C95">
        <w:t>, če stori prekršek iz prvega odstavka tega člena.</w:t>
      </w:r>
    </w:p>
    <w:p w:rsidR="00855C95" w:rsidRPr="00855C95" w:rsidRDefault="00855C95" w:rsidP="00855C95">
      <w:pPr>
        <w:tabs>
          <w:tab w:val="left" w:pos="567"/>
          <w:tab w:val="left" w:pos="993"/>
        </w:tabs>
        <w:spacing w:line="240" w:lineRule="auto"/>
      </w:pPr>
    </w:p>
    <w:p w:rsidR="00855C95" w:rsidRPr="00855C95" w:rsidRDefault="00855C95" w:rsidP="00855C95">
      <w:pPr>
        <w:tabs>
          <w:tab w:val="left" w:pos="567"/>
          <w:tab w:val="left" w:pos="993"/>
        </w:tabs>
        <w:spacing w:line="240" w:lineRule="auto"/>
      </w:pPr>
    </w:p>
    <w:p w:rsidR="00855C95" w:rsidRPr="00855C95" w:rsidRDefault="00855C95" w:rsidP="008A15E5">
      <w:pPr>
        <w:tabs>
          <w:tab w:val="left" w:pos="567"/>
          <w:tab w:val="left" w:pos="993"/>
        </w:tabs>
        <w:spacing w:line="240" w:lineRule="auto"/>
        <w:jc w:val="center"/>
      </w:pPr>
      <w:r w:rsidRPr="00855C95">
        <w:t>X. PREHODNE IN KONČNE DOLOČBE</w:t>
      </w:r>
    </w:p>
    <w:p w:rsidR="00855C95" w:rsidRPr="00855C95" w:rsidRDefault="00855C95" w:rsidP="008A15E5">
      <w:pPr>
        <w:tabs>
          <w:tab w:val="left" w:pos="567"/>
          <w:tab w:val="left" w:pos="993"/>
        </w:tabs>
        <w:spacing w:line="240" w:lineRule="auto"/>
        <w:jc w:val="center"/>
      </w:pPr>
    </w:p>
    <w:p w:rsidR="00855C95" w:rsidRPr="00855C95" w:rsidRDefault="00855C95" w:rsidP="008A15E5">
      <w:pPr>
        <w:tabs>
          <w:tab w:val="left" w:pos="567"/>
          <w:tab w:val="left" w:pos="993"/>
        </w:tabs>
        <w:spacing w:line="240" w:lineRule="auto"/>
        <w:jc w:val="center"/>
      </w:pPr>
      <w:r w:rsidRPr="00855C95">
        <w:t>4</w:t>
      </w:r>
      <w:r w:rsidR="00690EDF">
        <w:t>1</w:t>
      </w:r>
      <w:r w:rsidRPr="00855C95">
        <w:t>. člen</w:t>
      </w:r>
    </w:p>
    <w:p w:rsidR="00855C95" w:rsidRPr="00855C95" w:rsidRDefault="00855C95" w:rsidP="008A15E5">
      <w:pPr>
        <w:tabs>
          <w:tab w:val="left" w:pos="567"/>
          <w:tab w:val="left" w:pos="993"/>
        </w:tabs>
        <w:spacing w:line="240" w:lineRule="auto"/>
        <w:jc w:val="center"/>
      </w:pPr>
      <w:r w:rsidRPr="00855C95">
        <w:t>(prvo poročanje Evropski komisiji)</w:t>
      </w:r>
    </w:p>
    <w:p w:rsidR="00855C95" w:rsidRPr="00855C95" w:rsidRDefault="00855C95" w:rsidP="00855C95">
      <w:pPr>
        <w:tabs>
          <w:tab w:val="left" w:pos="567"/>
          <w:tab w:val="left" w:pos="993"/>
        </w:tabs>
        <w:spacing w:line="240" w:lineRule="auto"/>
      </w:pPr>
    </w:p>
    <w:p w:rsidR="00855C95" w:rsidRPr="00855C95" w:rsidRDefault="008A15E5" w:rsidP="00855C95">
      <w:pPr>
        <w:tabs>
          <w:tab w:val="left" w:pos="567"/>
          <w:tab w:val="left" w:pos="993"/>
        </w:tabs>
        <w:spacing w:line="240" w:lineRule="auto"/>
      </w:pPr>
      <w:r>
        <w:tab/>
      </w:r>
      <w:r>
        <w:tab/>
      </w:r>
      <w:r w:rsidR="00855C95" w:rsidRPr="00855C95">
        <w:t>Prvo poročilo iz 3</w:t>
      </w:r>
      <w:r w:rsidR="00690EDF">
        <w:t>7</w:t>
      </w:r>
      <w:r w:rsidR="00855C95" w:rsidRPr="00855C95">
        <w:t>. člena tega zakona ministrstvo posreduje Evropski komisiji do 9. julija 2018.</w:t>
      </w:r>
    </w:p>
    <w:p w:rsidR="00855C95" w:rsidRPr="00855C95" w:rsidRDefault="00855C95" w:rsidP="00855C95">
      <w:pPr>
        <w:tabs>
          <w:tab w:val="left" w:pos="567"/>
          <w:tab w:val="left" w:pos="993"/>
        </w:tabs>
        <w:spacing w:line="240" w:lineRule="auto"/>
      </w:pPr>
    </w:p>
    <w:p w:rsidR="00855C95" w:rsidRPr="00855C95" w:rsidRDefault="00855C95" w:rsidP="00855C95">
      <w:pPr>
        <w:tabs>
          <w:tab w:val="left" w:pos="567"/>
          <w:tab w:val="left" w:pos="993"/>
        </w:tabs>
        <w:spacing w:line="240" w:lineRule="auto"/>
      </w:pPr>
    </w:p>
    <w:p w:rsidR="00855C95" w:rsidRPr="00855C95" w:rsidRDefault="00855C95" w:rsidP="008A15E5">
      <w:pPr>
        <w:tabs>
          <w:tab w:val="left" w:pos="567"/>
          <w:tab w:val="left" w:pos="993"/>
        </w:tabs>
        <w:spacing w:line="240" w:lineRule="auto"/>
        <w:jc w:val="center"/>
      </w:pPr>
      <w:r w:rsidRPr="00855C95">
        <w:t>4</w:t>
      </w:r>
      <w:r w:rsidR="00690EDF">
        <w:t>2</w:t>
      </w:r>
      <w:r w:rsidRPr="00855C95">
        <w:t>. člen</w:t>
      </w:r>
    </w:p>
    <w:p w:rsidR="00855C95" w:rsidRPr="00855C95" w:rsidRDefault="00855C95" w:rsidP="008A15E5">
      <w:pPr>
        <w:tabs>
          <w:tab w:val="left" w:pos="567"/>
          <w:tab w:val="left" w:pos="993"/>
        </w:tabs>
        <w:spacing w:line="240" w:lineRule="auto"/>
        <w:jc w:val="center"/>
      </w:pPr>
      <w:r w:rsidRPr="00855C95">
        <w:t>(rok za vzpostavitev registra)</w:t>
      </w:r>
    </w:p>
    <w:p w:rsidR="00855C95" w:rsidRPr="00855C95" w:rsidRDefault="00855C95" w:rsidP="00855C95">
      <w:pPr>
        <w:tabs>
          <w:tab w:val="left" w:pos="567"/>
          <w:tab w:val="left" w:pos="993"/>
        </w:tabs>
        <w:spacing w:line="240" w:lineRule="auto"/>
      </w:pPr>
    </w:p>
    <w:p w:rsidR="00855C95" w:rsidRPr="00855C95" w:rsidRDefault="008A15E5" w:rsidP="00855C95">
      <w:pPr>
        <w:tabs>
          <w:tab w:val="left" w:pos="567"/>
          <w:tab w:val="left" w:pos="993"/>
        </w:tabs>
        <w:spacing w:line="240" w:lineRule="auto"/>
      </w:pPr>
      <w:r>
        <w:tab/>
      </w:r>
      <w:r>
        <w:tab/>
      </w:r>
      <w:r w:rsidR="00855C95" w:rsidRPr="00855C95">
        <w:t>Ministrstvo vzpostavi register v skladu s 3</w:t>
      </w:r>
      <w:r w:rsidR="00690EDF">
        <w:t>5</w:t>
      </w:r>
      <w:r w:rsidR="00855C95" w:rsidRPr="00855C95">
        <w:t>. členom tega zakona v treh mesecih po uveljavitvi tega zakona.</w:t>
      </w:r>
    </w:p>
    <w:p w:rsidR="00855C95" w:rsidRPr="00855C95" w:rsidRDefault="00855C95" w:rsidP="00855C95">
      <w:pPr>
        <w:tabs>
          <w:tab w:val="left" w:pos="567"/>
          <w:tab w:val="left" w:pos="993"/>
        </w:tabs>
        <w:spacing w:line="240" w:lineRule="auto"/>
      </w:pPr>
    </w:p>
    <w:p w:rsidR="00855C95" w:rsidRPr="00855C95" w:rsidRDefault="00855C95" w:rsidP="00855C95">
      <w:pPr>
        <w:tabs>
          <w:tab w:val="left" w:pos="567"/>
          <w:tab w:val="left" w:pos="993"/>
        </w:tabs>
        <w:spacing w:line="240" w:lineRule="auto"/>
      </w:pPr>
    </w:p>
    <w:p w:rsidR="00855C95" w:rsidRPr="00855C95" w:rsidRDefault="00855C95" w:rsidP="008A15E5">
      <w:pPr>
        <w:tabs>
          <w:tab w:val="left" w:pos="567"/>
          <w:tab w:val="left" w:pos="993"/>
        </w:tabs>
        <w:spacing w:line="240" w:lineRule="auto"/>
        <w:jc w:val="center"/>
      </w:pPr>
      <w:r w:rsidRPr="00855C95">
        <w:t>4</w:t>
      </w:r>
      <w:r w:rsidR="00690EDF">
        <w:t xml:space="preserve">3. </w:t>
      </w:r>
      <w:r w:rsidRPr="00855C95">
        <w:t>člen</w:t>
      </w:r>
    </w:p>
    <w:p w:rsidR="00855C95" w:rsidRPr="00855C95" w:rsidRDefault="00855C95" w:rsidP="008A15E5">
      <w:pPr>
        <w:tabs>
          <w:tab w:val="left" w:pos="567"/>
          <w:tab w:val="left" w:pos="993"/>
        </w:tabs>
        <w:spacing w:line="240" w:lineRule="auto"/>
        <w:jc w:val="center"/>
      </w:pPr>
      <w:r w:rsidRPr="00855C95">
        <w:t>(rok za uskladitev splošnih pravil poslovanja)</w:t>
      </w:r>
    </w:p>
    <w:p w:rsidR="00855C95" w:rsidRPr="00855C95" w:rsidRDefault="00855C95" w:rsidP="00855C95">
      <w:pPr>
        <w:tabs>
          <w:tab w:val="left" w:pos="567"/>
          <w:tab w:val="left" w:pos="993"/>
        </w:tabs>
        <w:spacing w:line="240" w:lineRule="auto"/>
      </w:pPr>
    </w:p>
    <w:p w:rsidR="00855C95" w:rsidRPr="00855C95" w:rsidRDefault="008A15E5" w:rsidP="00855C95">
      <w:pPr>
        <w:tabs>
          <w:tab w:val="left" w:pos="567"/>
          <w:tab w:val="left" w:pos="993"/>
        </w:tabs>
        <w:spacing w:line="240" w:lineRule="auto"/>
      </w:pPr>
      <w:r>
        <w:tab/>
      </w:r>
      <w:r>
        <w:tab/>
      </w:r>
      <w:r w:rsidR="00855C95" w:rsidRPr="00855C95">
        <w:t>Ponudniki uskladijo splošne pogoje poslovanja z določbami tega zakona v šestih mesecih od uveljavitve tega zakona.</w:t>
      </w:r>
    </w:p>
    <w:p w:rsidR="00855C95" w:rsidRPr="00855C95" w:rsidRDefault="00855C95" w:rsidP="00855C95">
      <w:pPr>
        <w:tabs>
          <w:tab w:val="left" w:pos="567"/>
          <w:tab w:val="left" w:pos="993"/>
        </w:tabs>
        <w:spacing w:line="240" w:lineRule="auto"/>
      </w:pPr>
    </w:p>
    <w:p w:rsidR="00855C95" w:rsidRPr="00855C95" w:rsidRDefault="00855C95" w:rsidP="00855C95">
      <w:pPr>
        <w:tabs>
          <w:tab w:val="left" w:pos="567"/>
          <w:tab w:val="left" w:pos="993"/>
        </w:tabs>
        <w:spacing w:line="240" w:lineRule="auto"/>
      </w:pPr>
    </w:p>
    <w:p w:rsidR="00855C95" w:rsidRPr="00855C95" w:rsidRDefault="00855C95" w:rsidP="008A15E5">
      <w:pPr>
        <w:tabs>
          <w:tab w:val="left" w:pos="567"/>
          <w:tab w:val="left" w:pos="993"/>
        </w:tabs>
        <w:spacing w:line="240" w:lineRule="auto"/>
        <w:jc w:val="center"/>
      </w:pPr>
      <w:r w:rsidRPr="00855C95">
        <w:t>4</w:t>
      </w:r>
      <w:r w:rsidR="00690EDF">
        <w:t>4</w:t>
      </w:r>
      <w:r w:rsidRPr="00855C95">
        <w:t>. člen</w:t>
      </w:r>
    </w:p>
    <w:p w:rsidR="00855C95" w:rsidRPr="00855C95" w:rsidRDefault="00855C95" w:rsidP="008A15E5">
      <w:pPr>
        <w:tabs>
          <w:tab w:val="left" w:pos="567"/>
          <w:tab w:val="left" w:pos="993"/>
        </w:tabs>
        <w:spacing w:line="240" w:lineRule="auto"/>
        <w:jc w:val="center"/>
      </w:pPr>
      <w:r w:rsidRPr="00855C95">
        <w:t>(uveljavitev zakona)</w:t>
      </w:r>
    </w:p>
    <w:p w:rsidR="00855C95" w:rsidRPr="00855C95" w:rsidRDefault="00855C95" w:rsidP="00855C95">
      <w:pPr>
        <w:tabs>
          <w:tab w:val="left" w:pos="567"/>
          <w:tab w:val="left" w:pos="993"/>
        </w:tabs>
        <w:spacing w:line="240" w:lineRule="auto"/>
      </w:pPr>
    </w:p>
    <w:p w:rsidR="003B3FC3" w:rsidRDefault="008A15E5" w:rsidP="00855C95">
      <w:pPr>
        <w:tabs>
          <w:tab w:val="left" w:pos="567"/>
          <w:tab w:val="left" w:pos="993"/>
        </w:tabs>
        <w:spacing w:line="240" w:lineRule="auto"/>
      </w:pPr>
      <w:r>
        <w:tab/>
      </w:r>
      <w:r>
        <w:tab/>
      </w:r>
      <w:r w:rsidR="00855C95" w:rsidRPr="00855C95">
        <w:t>Ta zakon začne veljati petnajsti dan po objavi v Uradnem listu Republike Slovenije.</w:t>
      </w:r>
    </w:p>
    <w:p w:rsidR="008A15E5" w:rsidRDefault="008A15E5" w:rsidP="00855C95">
      <w:pPr>
        <w:tabs>
          <w:tab w:val="left" w:pos="567"/>
          <w:tab w:val="left" w:pos="993"/>
        </w:tabs>
        <w:spacing w:line="240" w:lineRule="auto"/>
      </w:pPr>
    </w:p>
    <w:p w:rsidR="00A2662C" w:rsidRDefault="00A2662C" w:rsidP="00855C95">
      <w:pPr>
        <w:tabs>
          <w:tab w:val="left" w:pos="567"/>
          <w:tab w:val="left" w:pos="993"/>
        </w:tabs>
        <w:spacing w:line="240" w:lineRule="auto"/>
      </w:pPr>
    </w:p>
    <w:p w:rsidR="00A2662C" w:rsidRDefault="00A2662C" w:rsidP="00855C95">
      <w:pPr>
        <w:tabs>
          <w:tab w:val="left" w:pos="567"/>
          <w:tab w:val="left" w:pos="993"/>
        </w:tabs>
        <w:spacing w:line="240" w:lineRule="auto"/>
      </w:pPr>
    </w:p>
    <w:p w:rsidR="00A2662C" w:rsidRDefault="00A2662C" w:rsidP="00A2662C">
      <w:pPr>
        <w:tabs>
          <w:tab w:val="left" w:pos="567"/>
          <w:tab w:val="left" w:pos="993"/>
        </w:tabs>
        <w:spacing w:line="240" w:lineRule="auto"/>
      </w:pPr>
      <w:r>
        <w:t>Š</w:t>
      </w:r>
      <w:r w:rsidRPr="00855C95">
        <w:t>tevilka:</w:t>
      </w:r>
      <w:r>
        <w:t xml:space="preserve"> </w:t>
      </w:r>
      <w:r w:rsidRPr="00855C95">
        <w:t>311-06/15-3/</w:t>
      </w:r>
    </w:p>
    <w:p w:rsidR="00A2662C" w:rsidRDefault="00A2662C" w:rsidP="00A2662C">
      <w:pPr>
        <w:tabs>
          <w:tab w:val="left" w:pos="567"/>
          <w:tab w:val="left" w:pos="993"/>
        </w:tabs>
        <w:spacing w:line="240" w:lineRule="auto"/>
      </w:pPr>
      <w:r>
        <w:t>Datum: 21. oktober 2015</w:t>
      </w:r>
    </w:p>
    <w:p w:rsidR="00A2662C" w:rsidRDefault="00A2662C" w:rsidP="00A2662C">
      <w:pPr>
        <w:tabs>
          <w:tab w:val="left" w:pos="567"/>
          <w:tab w:val="left" w:pos="993"/>
        </w:tabs>
        <w:spacing w:line="240" w:lineRule="auto"/>
      </w:pPr>
      <w:r w:rsidRPr="00855C95">
        <w:t>EPA</w:t>
      </w:r>
      <w:r>
        <w:t xml:space="preserve"> </w:t>
      </w:r>
      <w:r w:rsidRPr="00855C95">
        <w:t>660-</w:t>
      </w:r>
      <w:proofErr w:type="spellStart"/>
      <w:r w:rsidRPr="00855C95">
        <w:t>VII</w:t>
      </w:r>
      <w:proofErr w:type="spellEnd"/>
    </w:p>
    <w:p w:rsidR="00A2662C" w:rsidRPr="00ED0A8E" w:rsidRDefault="00A2662C" w:rsidP="00A2662C">
      <w:pPr>
        <w:tabs>
          <w:tab w:val="left" w:pos="6521"/>
        </w:tabs>
        <w:rPr>
          <w:szCs w:val="22"/>
        </w:rPr>
      </w:pPr>
      <w:r w:rsidRPr="00ED0A8E">
        <w:rPr>
          <w:szCs w:val="22"/>
        </w:rPr>
        <w:tab/>
        <w:t>Državni zbor</w:t>
      </w:r>
    </w:p>
    <w:p w:rsidR="00A2662C" w:rsidRDefault="00A2662C" w:rsidP="00A2662C">
      <w:pPr>
        <w:tabs>
          <w:tab w:val="left" w:pos="6521"/>
        </w:tabs>
        <w:rPr>
          <w:szCs w:val="22"/>
        </w:rPr>
      </w:pPr>
      <w:r w:rsidRPr="00ED0A8E">
        <w:rPr>
          <w:szCs w:val="22"/>
        </w:rPr>
        <w:tab/>
      </w:r>
      <w:r>
        <w:rPr>
          <w:szCs w:val="22"/>
        </w:rPr>
        <w:t>dr. Milan Brglez</w:t>
      </w:r>
    </w:p>
    <w:p w:rsidR="00A2662C" w:rsidRPr="00855C95" w:rsidRDefault="00A2662C" w:rsidP="00B75D29">
      <w:pPr>
        <w:tabs>
          <w:tab w:val="left" w:pos="6521"/>
        </w:tabs>
      </w:pPr>
      <w:r w:rsidRPr="00ED0A8E">
        <w:rPr>
          <w:szCs w:val="22"/>
        </w:rPr>
        <w:tab/>
        <w:t>predsednik</w:t>
      </w:r>
    </w:p>
    <w:sectPr w:rsidR="00A2662C" w:rsidRPr="00855C95" w:rsidSect="00FD0795">
      <w:headerReference w:type="default" r:id="rId9"/>
      <w:pgSz w:w="11907" w:h="16840" w:code="9"/>
      <w:pgMar w:top="1276" w:right="1701" w:bottom="1418" w:left="1701" w:header="595" w:footer="62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0A89" w:rsidRDefault="00EA0A89" w:rsidP="002E5070">
      <w:r>
        <w:separator/>
      </w:r>
    </w:p>
  </w:endnote>
  <w:endnote w:type="continuationSeparator" w:id="0">
    <w:p w:rsidR="00EA0A89" w:rsidRDefault="00EA0A89"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10002FF" w:usb1="4000ACFF" w:usb2="00000009" w:usb3="00000000" w:csb0="0000019F" w:csb1="00000000"/>
  </w:font>
  <w:font w:name="Cambria">
    <w:panose1 w:val="02040503050406030204"/>
    <w:charset w:val="EE"/>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0A89" w:rsidRDefault="00EA0A89" w:rsidP="002E5070">
      <w:r>
        <w:separator/>
      </w:r>
    </w:p>
  </w:footnote>
  <w:footnote w:type="continuationSeparator" w:id="0">
    <w:p w:rsidR="00EA0A89" w:rsidRDefault="00EA0A89"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78F0" w:rsidRPr="00A036D6" w:rsidRDefault="007C78F0" w:rsidP="005C11F0">
    <w:pPr>
      <w:pStyle w:val="Glava"/>
      <w:tabs>
        <w:tab w:val="clear" w:pos="4703"/>
        <w:tab w:val="clear" w:pos="9406"/>
        <w:tab w:val="center" w:pos="4253"/>
      </w:tabs>
      <w:rPr>
        <w:sz w:val="20"/>
        <w:szCs w:val="20"/>
      </w:rPr>
    </w:pPr>
    <w:r w:rsidRPr="00A036D6">
      <w:rPr>
        <w:sz w:val="20"/>
        <w:szCs w:val="20"/>
      </w:rPr>
      <w:tab/>
    </w:r>
    <w:r w:rsidRPr="00A036D6">
      <w:rPr>
        <w:rStyle w:val="tevilkastrani"/>
        <w:sz w:val="20"/>
        <w:szCs w:val="20"/>
      </w:rPr>
      <w:fldChar w:fldCharType="begin"/>
    </w:r>
    <w:r w:rsidRPr="00A036D6">
      <w:rPr>
        <w:rStyle w:val="tevilkastrani"/>
        <w:sz w:val="20"/>
        <w:szCs w:val="20"/>
      </w:rPr>
      <w:instrText xml:space="preserve"> PAGE </w:instrText>
    </w:r>
    <w:r w:rsidRPr="00A036D6">
      <w:rPr>
        <w:rStyle w:val="tevilkastrani"/>
        <w:sz w:val="20"/>
        <w:szCs w:val="20"/>
      </w:rPr>
      <w:fldChar w:fldCharType="separate"/>
    </w:r>
    <w:r w:rsidR="00B75D29">
      <w:rPr>
        <w:rStyle w:val="tevilkastrani"/>
        <w:noProof/>
        <w:sz w:val="20"/>
        <w:szCs w:val="20"/>
      </w:rPr>
      <w:t>15</w:t>
    </w:r>
    <w:r w:rsidRPr="00A036D6">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0C2C29"/>
    <w:multiLevelType w:val="hybridMultilevel"/>
    <w:tmpl w:val="9E2EEF12"/>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
    <w:nsid w:val="03DB25F7"/>
    <w:multiLevelType w:val="hybridMultilevel"/>
    <w:tmpl w:val="A3A2EE26"/>
    <w:lvl w:ilvl="0" w:tplc="76AC1A70">
      <w:start w:val="49"/>
      <w:numFmt w:val="bullet"/>
      <w:lvlText w:val=""/>
      <w:lvlJc w:val="left"/>
      <w:pPr>
        <w:ind w:left="360" w:hanging="360"/>
      </w:pPr>
      <w:rPr>
        <w:rFonts w:ascii="Symbol" w:eastAsia="Times New Roman" w:hAnsi="Symbol" w:cs="Times New Roman" w:hint="default"/>
        <w:spacing w:val="0"/>
        <w:position w:val="0"/>
        <w:sz w:val="24"/>
        <w:vertAlign w:val="baseline"/>
      </w:rPr>
    </w:lvl>
    <w:lvl w:ilvl="1" w:tplc="04240003">
      <w:start w:val="1"/>
      <w:numFmt w:val="bullet"/>
      <w:lvlText w:val="o"/>
      <w:lvlJc w:val="left"/>
      <w:pPr>
        <w:ind w:left="1080" w:hanging="360"/>
      </w:pPr>
      <w:rPr>
        <w:rFonts w:ascii="Courier New" w:hAnsi="Courier New" w:cs="Courier New" w:hint="default"/>
      </w:rPr>
    </w:lvl>
    <w:lvl w:ilvl="2" w:tplc="04240005">
      <w:start w:val="1"/>
      <w:numFmt w:val="bullet"/>
      <w:lvlText w:val=""/>
      <w:lvlJc w:val="left"/>
      <w:pPr>
        <w:ind w:left="1800" w:hanging="360"/>
      </w:pPr>
      <w:rPr>
        <w:rFonts w:ascii="Wingdings" w:hAnsi="Wingdings" w:hint="default"/>
      </w:rPr>
    </w:lvl>
    <w:lvl w:ilvl="3" w:tplc="04240001">
      <w:start w:val="1"/>
      <w:numFmt w:val="bullet"/>
      <w:lvlText w:val=""/>
      <w:lvlJc w:val="left"/>
      <w:pPr>
        <w:ind w:left="2520" w:hanging="360"/>
      </w:pPr>
      <w:rPr>
        <w:rFonts w:ascii="Symbol" w:hAnsi="Symbol" w:hint="default"/>
      </w:rPr>
    </w:lvl>
    <w:lvl w:ilvl="4" w:tplc="04240003">
      <w:start w:val="1"/>
      <w:numFmt w:val="bullet"/>
      <w:lvlText w:val="o"/>
      <w:lvlJc w:val="left"/>
      <w:pPr>
        <w:ind w:left="3240" w:hanging="360"/>
      </w:pPr>
      <w:rPr>
        <w:rFonts w:ascii="Courier New" w:hAnsi="Courier New" w:cs="Courier New" w:hint="default"/>
      </w:rPr>
    </w:lvl>
    <w:lvl w:ilvl="5" w:tplc="04240005">
      <w:start w:val="1"/>
      <w:numFmt w:val="bullet"/>
      <w:lvlText w:val=""/>
      <w:lvlJc w:val="left"/>
      <w:pPr>
        <w:ind w:left="3960" w:hanging="360"/>
      </w:pPr>
      <w:rPr>
        <w:rFonts w:ascii="Wingdings" w:hAnsi="Wingdings" w:hint="default"/>
      </w:rPr>
    </w:lvl>
    <w:lvl w:ilvl="6" w:tplc="04240001">
      <w:start w:val="1"/>
      <w:numFmt w:val="bullet"/>
      <w:lvlText w:val=""/>
      <w:lvlJc w:val="left"/>
      <w:pPr>
        <w:ind w:left="4680" w:hanging="360"/>
      </w:pPr>
      <w:rPr>
        <w:rFonts w:ascii="Symbol" w:hAnsi="Symbol" w:hint="default"/>
      </w:rPr>
    </w:lvl>
    <w:lvl w:ilvl="7" w:tplc="04240003">
      <w:start w:val="1"/>
      <w:numFmt w:val="bullet"/>
      <w:lvlText w:val="o"/>
      <w:lvlJc w:val="left"/>
      <w:pPr>
        <w:ind w:left="5400" w:hanging="360"/>
      </w:pPr>
      <w:rPr>
        <w:rFonts w:ascii="Courier New" w:hAnsi="Courier New" w:cs="Courier New" w:hint="default"/>
      </w:rPr>
    </w:lvl>
    <w:lvl w:ilvl="8" w:tplc="04240005">
      <w:start w:val="1"/>
      <w:numFmt w:val="bullet"/>
      <w:lvlText w:val=""/>
      <w:lvlJc w:val="left"/>
      <w:pPr>
        <w:ind w:left="6120" w:hanging="360"/>
      </w:pPr>
      <w:rPr>
        <w:rFonts w:ascii="Wingdings" w:hAnsi="Wingdings" w:hint="default"/>
      </w:rPr>
    </w:lvl>
  </w:abstractNum>
  <w:abstractNum w:abstractNumId="2">
    <w:nsid w:val="095B0B88"/>
    <w:multiLevelType w:val="hybridMultilevel"/>
    <w:tmpl w:val="0C18525C"/>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
    <w:nsid w:val="10C80812"/>
    <w:multiLevelType w:val="hybridMultilevel"/>
    <w:tmpl w:val="88AE1406"/>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4">
    <w:nsid w:val="199F16F5"/>
    <w:multiLevelType w:val="hybridMultilevel"/>
    <w:tmpl w:val="B08C786A"/>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5">
    <w:nsid w:val="208A7C9B"/>
    <w:multiLevelType w:val="hybridMultilevel"/>
    <w:tmpl w:val="510480AE"/>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6">
    <w:nsid w:val="21450927"/>
    <w:multiLevelType w:val="hybridMultilevel"/>
    <w:tmpl w:val="AEB6FB56"/>
    <w:lvl w:ilvl="0" w:tplc="76AC1A70">
      <w:start w:val="49"/>
      <w:numFmt w:val="bullet"/>
      <w:lvlText w:val=""/>
      <w:lvlJc w:val="left"/>
      <w:pPr>
        <w:ind w:left="360" w:hanging="360"/>
      </w:pPr>
      <w:rPr>
        <w:rFonts w:ascii="Symbol" w:eastAsia="Times New Roman" w:hAnsi="Symbol" w:cs="Times New Roman" w:hint="default"/>
      </w:rPr>
    </w:lvl>
    <w:lvl w:ilvl="1" w:tplc="04240003">
      <w:start w:val="1"/>
      <w:numFmt w:val="bullet"/>
      <w:lvlText w:val="o"/>
      <w:lvlJc w:val="left"/>
      <w:pPr>
        <w:ind w:left="1080" w:hanging="360"/>
      </w:pPr>
      <w:rPr>
        <w:rFonts w:ascii="Courier New" w:hAnsi="Courier New" w:cs="Courier New" w:hint="default"/>
      </w:rPr>
    </w:lvl>
    <w:lvl w:ilvl="2" w:tplc="04240005">
      <w:start w:val="1"/>
      <w:numFmt w:val="bullet"/>
      <w:lvlText w:val=""/>
      <w:lvlJc w:val="left"/>
      <w:pPr>
        <w:ind w:left="1800" w:hanging="360"/>
      </w:pPr>
      <w:rPr>
        <w:rFonts w:ascii="Wingdings" w:hAnsi="Wingdings" w:hint="default"/>
      </w:rPr>
    </w:lvl>
    <w:lvl w:ilvl="3" w:tplc="04240001">
      <w:start w:val="1"/>
      <w:numFmt w:val="bullet"/>
      <w:lvlText w:val=""/>
      <w:lvlJc w:val="left"/>
      <w:pPr>
        <w:ind w:left="2520" w:hanging="360"/>
      </w:pPr>
      <w:rPr>
        <w:rFonts w:ascii="Symbol" w:hAnsi="Symbol" w:hint="default"/>
      </w:rPr>
    </w:lvl>
    <w:lvl w:ilvl="4" w:tplc="04240003">
      <w:start w:val="1"/>
      <w:numFmt w:val="bullet"/>
      <w:lvlText w:val="o"/>
      <w:lvlJc w:val="left"/>
      <w:pPr>
        <w:ind w:left="3240" w:hanging="360"/>
      </w:pPr>
      <w:rPr>
        <w:rFonts w:ascii="Courier New" w:hAnsi="Courier New" w:cs="Courier New" w:hint="default"/>
      </w:rPr>
    </w:lvl>
    <w:lvl w:ilvl="5" w:tplc="04240005">
      <w:start w:val="1"/>
      <w:numFmt w:val="bullet"/>
      <w:lvlText w:val=""/>
      <w:lvlJc w:val="left"/>
      <w:pPr>
        <w:ind w:left="3960" w:hanging="360"/>
      </w:pPr>
      <w:rPr>
        <w:rFonts w:ascii="Wingdings" w:hAnsi="Wingdings" w:hint="default"/>
      </w:rPr>
    </w:lvl>
    <w:lvl w:ilvl="6" w:tplc="04240001">
      <w:start w:val="1"/>
      <w:numFmt w:val="bullet"/>
      <w:lvlText w:val=""/>
      <w:lvlJc w:val="left"/>
      <w:pPr>
        <w:ind w:left="4680" w:hanging="360"/>
      </w:pPr>
      <w:rPr>
        <w:rFonts w:ascii="Symbol" w:hAnsi="Symbol" w:hint="default"/>
      </w:rPr>
    </w:lvl>
    <w:lvl w:ilvl="7" w:tplc="04240003">
      <w:start w:val="1"/>
      <w:numFmt w:val="bullet"/>
      <w:lvlText w:val="o"/>
      <w:lvlJc w:val="left"/>
      <w:pPr>
        <w:ind w:left="5400" w:hanging="360"/>
      </w:pPr>
      <w:rPr>
        <w:rFonts w:ascii="Courier New" w:hAnsi="Courier New" w:cs="Courier New" w:hint="default"/>
      </w:rPr>
    </w:lvl>
    <w:lvl w:ilvl="8" w:tplc="04240005">
      <w:start w:val="1"/>
      <w:numFmt w:val="bullet"/>
      <w:lvlText w:val=""/>
      <w:lvlJc w:val="left"/>
      <w:pPr>
        <w:ind w:left="6120" w:hanging="360"/>
      </w:pPr>
      <w:rPr>
        <w:rFonts w:ascii="Wingdings" w:hAnsi="Wingdings" w:hint="default"/>
      </w:rPr>
    </w:lvl>
  </w:abstractNum>
  <w:abstractNum w:abstractNumId="7">
    <w:nsid w:val="2275132B"/>
    <w:multiLevelType w:val="hybridMultilevel"/>
    <w:tmpl w:val="22603466"/>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8">
    <w:nsid w:val="2440615A"/>
    <w:multiLevelType w:val="hybridMultilevel"/>
    <w:tmpl w:val="15887EB0"/>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9">
    <w:nsid w:val="276F7BD3"/>
    <w:multiLevelType w:val="hybridMultilevel"/>
    <w:tmpl w:val="2EE0D60A"/>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0">
    <w:nsid w:val="32650F4A"/>
    <w:multiLevelType w:val="hybridMultilevel"/>
    <w:tmpl w:val="8E26ABF2"/>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1">
    <w:nsid w:val="3AEE6C57"/>
    <w:multiLevelType w:val="hybridMultilevel"/>
    <w:tmpl w:val="0AA4B508"/>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2">
    <w:nsid w:val="454E717D"/>
    <w:multiLevelType w:val="hybridMultilevel"/>
    <w:tmpl w:val="43E2860E"/>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3">
    <w:nsid w:val="461D0621"/>
    <w:multiLevelType w:val="hybridMultilevel"/>
    <w:tmpl w:val="8F9CFB18"/>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4">
    <w:nsid w:val="51D522C8"/>
    <w:multiLevelType w:val="hybridMultilevel"/>
    <w:tmpl w:val="A4BE7638"/>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5">
    <w:nsid w:val="54C31258"/>
    <w:multiLevelType w:val="hybridMultilevel"/>
    <w:tmpl w:val="DB5E4B32"/>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6">
    <w:nsid w:val="601E39A6"/>
    <w:multiLevelType w:val="hybridMultilevel"/>
    <w:tmpl w:val="8B861DB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7">
    <w:nsid w:val="61FD774A"/>
    <w:multiLevelType w:val="hybridMultilevel"/>
    <w:tmpl w:val="60609980"/>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8">
    <w:nsid w:val="668848E4"/>
    <w:multiLevelType w:val="hybridMultilevel"/>
    <w:tmpl w:val="47F4EF64"/>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9">
    <w:nsid w:val="690D53DF"/>
    <w:multiLevelType w:val="hybridMultilevel"/>
    <w:tmpl w:val="C5F4AA80"/>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0">
    <w:nsid w:val="6A9D617C"/>
    <w:multiLevelType w:val="hybridMultilevel"/>
    <w:tmpl w:val="5F024D3A"/>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1">
    <w:nsid w:val="705E0FDB"/>
    <w:multiLevelType w:val="hybridMultilevel"/>
    <w:tmpl w:val="F0C6787C"/>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2">
    <w:nsid w:val="7F1056CA"/>
    <w:multiLevelType w:val="hybridMultilevel"/>
    <w:tmpl w:val="7F82390E"/>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num w:numId="1">
    <w:abstractNumId w:val="7"/>
  </w:num>
  <w:num w:numId="2">
    <w:abstractNumId w:val="3"/>
  </w:num>
  <w:num w:numId="3">
    <w:abstractNumId w:val="1"/>
  </w:num>
  <w:num w:numId="4">
    <w:abstractNumId w:val="6"/>
  </w:num>
  <w:num w:numId="5">
    <w:abstractNumId w:val="1"/>
  </w:num>
  <w:num w:numId="6">
    <w:abstractNumId w:val="11"/>
  </w:num>
  <w:num w:numId="7">
    <w:abstractNumId w:val="19"/>
  </w:num>
  <w:num w:numId="8">
    <w:abstractNumId w:val="14"/>
  </w:num>
  <w:num w:numId="9">
    <w:abstractNumId w:val="4"/>
  </w:num>
  <w:num w:numId="10">
    <w:abstractNumId w:val="21"/>
  </w:num>
  <w:num w:numId="11">
    <w:abstractNumId w:val="10"/>
  </w:num>
  <w:num w:numId="12">
    <w:abstractNumId w:val="12"/>
  </w:num>
  <w:num w:numId="13">
    <w:abstractNumId w:val="16"/>
  </w:num>
  <w:num w:numId="14">
    <w:abstractNumId w:val="2"/>
  </w:num>
  <w:num w:numId="15">
    <w:abstractNumId w:val="15"/>
  </w:num>
  <w:num w:numId="16">
    <w:abstractNumId w:val="20"/>
  </w:num>
  <w:num w:numId="17">
    <w:abstractNumId w:val="17"/>
  </w:num>
  <w:num w:numId="18">
    <w:abstractNumId w:val="18"/>
  </w:num>
  <w:num w:numId="19">
    <w:abstractNumId w:val="22"/>
  </w:num>
  <w:num w:numId="20">
    <w:abstractNumId w:val="8"/>
  </w:num>
  <w:num w:numId="21">
    <w:abstractNumId w:val="9"/>
  </w:num>
  <w:num w:numId="22">
    <w:abstractNumId w:val="0"/>
  </w:num>
  <w:num w:numId="23">
    <w:abstractNumId w:val="5"/>
  </w:num>
  <w:num w:numId="2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2662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A89"/>
    <w:rsid w:val="000141DE"/>
    <w:rsid w:val="00020791"/>
    <w:rsid w:val="00023FA4"/>
    <w:rsid w:val="000442EF"/>
    <w:rsid w:val="00047807"/>
    <w:rsid w:val="00064B4D"/>
    <w:rsid w:val="00076965"/>
    <w:rsid w:val="000A018B"/>
    <w:rsid w:val="000B0978"/>
    <w:rsid w:val="000B723C"/>
    <w:rsid w:val="0010208A"/>
    <w:rsid w:val="00110EA2"/>
    <w:rsid w:val="0011161E"/>
    <w:rsid w:val="00114AF8"/>
    <w:rsid w:val="00117519"/>
    <w:rsid w:val="00131B36"/>
    <w:rsid w:val="00132F70"/>
    <w:rsid w:val="00142CE9"/>
    <w:rsid w:val="00177E31"/>
    <w:rsid w:val="00197BD8"/>
    <w:rsid w:val="001A4EBA"/>
    <w:rsid w:val="001C2408"/>
    <w:rsid w:val="001C6AC4"/>
    <w:rsid w:val="001D40CA"/>
    <w:rsid w:val="001D4593"/>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B3FC3"/>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4C10"/>
    <w:rsid w:val="00635216"/>
    <w:rsid w:val="00656341"/>
    <w:rsid w:val="00656D69"/>
    <w:rsid w:val="00666E90"/>
    <w:rsid w:val="00667C80"/>
    <w:rsid w:val="006854B6"/>
    <w:rsid w:val="00690EDF"/>
    <w:rsid w:val="00692EA5"/>
    <w:rsid w:val="006A454D"/>
    <w:rsid w:val="006A708A"/>
    <w:rsid w:val="006C3F89"/>
    <w:rsid w:val="006F70C4"/>
    <w:rsid w:val="00700EE4"/>
    <w:rsid w:val="007034D9"/>
    <w:rsid w:val="00717C71"/>
    <w:rsid w:val="00720DD7"/>
    <w:rsid w:val="00721793"/>
    <w:rsid w:val="007230C3"/>
    <w:rsid w:val="00727AF7"/>
    <w:rsid w:val="007378A1"/>
    <w:rsid w:val="00746A6C"/>
    <w:rsid w:val="0077605A"/>
    <w:rsid w:val="007950E2"/>
    <w:rsid w:val="00796369"/>
    <w:rsid w:val="00796CC0"/>
    <w:rsid w:val="007B30A4"/>
    <w:rsid w:val="007C6A78"/>
    <w:rsid w:val="007C71B2"/>
    <w:rsid w:val="007C78F0"/>
    <w:rsid w:val="007D396C"/>
    <w:rsid w:val="007E585F"/>
    <w:rsid w:val="007F39B0"/>
    <w:rsid w:val="0082338E"/>
    <w:rsid w:val="00851522"/>
    <w:rsid w:val="00855C95"/>
    <w:rsid w:val="00856008"/>
    <w:rsid w:val="00856C95"/>
    <w:rsid w:val="008A15E5"/>
    <w:rsid w:val="008B2D3C"/>
    <w:rsid w:val="008B5E78"/>
    <w:rsid w:val="008C4247"/>
    <w:rsid w:val="009121AD"/>
    <w:rsid w:val="009156F9"/>
    <w:rsid w:val="00971C5F"/>
    <w:rsid w:val="009749BC"/>
    <w:rsid w:val="00984A60"/>
    <w:rsid w:val="00986ACF"/>
    <w:rsid w:val="00991AE5"/>
    <w:rsid w:val="00991F38"/>
    <w:rsid w:val="009A5206"/>
    <w:rsid w:val="009B4969"/>
    <w:rsid w:val="009C00B6"/>
    <w:rsid w:val="009D4362"/>
    <w:rsid w:val="00A036D6"/>
    <w:rsid w:val="00A059D4"/>
    <w:rsid w:val="00A20E80"/>
    <w:rsid w:val="00A2662C"/>
    <w:rsid w:val="00A418F5"/>
    <w:rsid w:val="00A4447F"/>
    <w:rsid w:val="00A530B4"/>
    <w:rsid w:val="00A60F7A"/>
    <w:rsid w:val="00A764EF"/>
    <w:rsid w:val="00A93C67"/>
    <w:rsid w:val="00A95EAF"/>
    <w:rsid w:val="00AA523A"/>
    <w:rsid w:val="00AB47E4"/>
    <w:rsid w:val="00AF06AA"/>
    <w:rsid w:val="00AF26FF"/>
    <w:rsid w:val="00B0618D"/>
    <w:rsid w:val="00B4021E"/>
    <w:rsid w:val="00B64A88"/>
    <w:rsid w:val="00B75D29"/>
    <w:rsid w:val="00B87962"/>
    <w:rsid w:val="00B926CE"/>
    <w:rsid w:val="00BB2393"/>
    <w:rsid w:val="00BE54BF"/>
    <w:rsid w:val="00C05F5D"/>
    <w:rsid w:val="00C15BF9"/>
    <w:rsid w:val="00C25582"/>
    <w:rsid w:val="00C34089"/>
    <w:rsid w:val="00C34621"/>
    <w:rsid w:val="00C510F9"/>
    <w:rsid w:val="00C55CAA"/>
    <w:rsid w:val="00C75050"/>
    <w:rsid w:val="00C9785D"/>
    <w:rsid w:val="00CA1568"/>
    <w:rsid w:val="00CA3452"/>
    <w:rsid w:val="00CA348A"/>
    <w:rsid w:val="00CA641E"/>
    <w:rsid w:val="00CB32C0"/>
    <w:rsid w:val="00CB3822"/>
    <w:rsid w:val="00CC1344"/>
    <w:rsid w:val="00CC4CBD"/>
    <w:rsid w:val="00CC70EC"/>
    <w:rsid w:val="00D0169A"/>
    <w:rsid w:val="00D12BC4"/>
    <w:rsid w:val="00D1425D"/>
    <w:rsid w:val="00D23B63"/>
    <w:rsid w:val="00D301B7"/>
    <w:rsid w:val="00D34950"/>
    <w:rsid w:val="00D73919"/>
    <w:rsid w:val="00DA192D"/>
    <w:rsid w:val="00DA298B"/>
    <w:rsid w:val="00DA682B"/>
    <w:rsid w:val="00DC45CC"/>
    <w:rsid w:val="00DD5D8F"/>
    <w:rsid w:val="00DD716B"/>
    <w:rsid w:val="00DE2A4E"/>
    <w:rsid w:val="00E03BB4"/>
    <w:rsid w:val="00E04052"/>
    <w:rsid w:val="00E30C83"/>
    <w:rsid w:val="00E35A5D"/>
    <w:rsid w:val="00E37B4F"/>
    <w:rsid w:val="00E54438"/>
    <w:rsid w:val="00E653F0"/>
    <w:rsid w:val="00E661C7"/>
    <w:rsid w:val="00E858FD"/>
    <w:rsid w:val="00E97F1F"/>
    <w:rsid w:val="00EA0A89"/>
    <w:rsid w:val="00EC76D2"/>
    <w:rsid w:val="00EF3D39"/>
    <w:rsid w:val="00F14242"/>
    <w:rsid w:val="00F159E8"/>
    <w:rsid w:val="00F3340A"/>
    <w:rsid w:val="00F47503"/>
    <w:rsid w:val="00F5361B"/>
    <w:rsid w:val="00F5431C"/>
    <w:rsid w:val="00F758E4"/>
    <w:rsid w:val="00FD0795"/>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662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Body Text" w:uiPriority="99"/>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paragraph" w:styleId="Naslov1">
    <w:name w:val="heading 1"/>
    <w:aliases w:val="NASLOV"/>
    <w:basedOn w:val="Navaden"/>
    <w:next w:val="Navaden"/>
    <w:link w:val="Naslov1Znak"/>
    <w:autoRedefine/>
    <w:qFormat/>
    <w:rsid w:val="007E585F"/>
    <w:pPr>
      <w:keepNext/>
      <w:spacing w:before="240" w:after="60" w:line="260" w:lineRule="atLeast"/>
      <w:jc w:val="left"/>
      <w:outlineLvl w:val="0"/>
    </w:pPr>
    <w:rPr>
      <w:kern w:val="32"/>
      <w:sz w:val="28"/>
      <w:szCs w:val="32"/>
      <w:lang w:val="x-none" w:eastAsia="x-none"/>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 w:type="character" w:customStyle="1" w:styleId="TelobesedilaZnak">
    <w:name w:val="Telo besedila Znak"/>
    <w:aliases w:val="Body Znak"/>
    <w:basedOn w:val="Privzetapisavaodstavka"/>
    <w:link w:val="Telobesedila"/>
    <w:uiPriority w:val="99"/>
    <w:locked/>
    <w:rsid w:val="00855C95"/>
    <w:rPr>
      <w:rFonts w:ascii="Calibri" w:eastAsia="Calibri" w:hAnsi="Calibri" w:cs="Calibri"/>
      <w:lang w:val="x-none" w:eastAsia="x-none"/>
    </w:rPr>
  </w:style>
  <w:style w:type="paragraph" w:styleId="Telobesedila">
    <w:name w:val="Body Text"/>
    <w:aliases w:val="Body"/>
    <w:basedOn w:val="Navaden"/>
    <w:link w:val="TelobesedilaZnak"/>
    <w:uiPriority w:val="99"/>
    <w:unhideWhenUsed/>
    <w:rsid w:val="00855C95"/>
    <w:pPr>
      <w:spacing w:after="120" w:line="276" w:lineRule="auto"/>
      <w:jc w:val="left"/>
    </w:pPr>
    <w:rPr>
      <w:rFonts w:ascii="Calibri" w:eastAsia="Calibri" w:hAnsi="Calibri" w:cs="Calibri"/>
      <w:sz w:val="20"/>
      <w:szCs w:val="20"/>
      <w:lang w:val="x-none" w:eastAsia="x-none"/>
    </w:rPr>
  </w:style>
  <w:style w:type="character" w:customStyle="1" w:styleId="TelobesedilaZnak1">
    <w:name w:val="Telo besedila Znak1"/>
    <w:basedOn w:val="Privzetapisavaodstavka"/>
    <w:rsid w:val="00855C95"/>
    <w:rPr>
      <w:rFonts w:ascii="Arial" w:hAnsi="Arial"/>
      <w:sz w:val="22"/>
      <w:szCs w:val="24"/>
      <w:lang w:eastAsia="en-US"/>
    </w:rPr>
  </w:style>
  <w:style w:type="paragraph" w:customStyle="1" w:styleId="Pripombabesedilo1">
    <w:name w:val="Pripomba – besedilo1"/>
    <w:basedOn w:val="Navaden"/>
    <w:uiPriority w:val="99"/>
    <w:rsid w:val="00855C95"/>
    <w:pPr>
      <w:spacing w:after="200" w:line="240" w:lineRule="auto"/>
      <w:jc w:val="left"/>
    </w:pPr>
    <w:rPr>
      <w:rFonts w:ascii="Calibri" w:hAnsi="Calibri" w:cs="Calibri"/>
      <w:sz w:val="20"/>
      <w:szCs w:val="20"/>
      <w:lang w:val="x-none" w:eastAsia="x-none"/>
    </w:rPr>
  </w:style>
  <w:style w:type="character" w:customStyle="1" w:styleId="Naslov1Znak">
    <w:name w:val="Naslov 1 Znak"/>
    <w:aliases w:val="NASLOV Znak"/>
    <w:basedOn w:val="Privzetapisavaodstavka"/>
    <w:link w:val="Naslov1"/>
    <w:rsid w:val="007E585F"/>
    <w:rPr>
      <w:rFonts w:ascii="Arial" w:hAnsi="Arial"/>
      <w:kern w:val="32"/>
      <w:sz w:val="28"/>
      <w:szCs w:val="32"/>
      <w:lang w:val="x-none" w:eastAsia="x-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Body Text" w:uiPriority="99"/>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paragraph" w:styleId="Naslov1">
    <w:name w:val="heading 1"/>
    <w:aliases w:val="NASLOV"/>
    <w:basedOn w:val="Navaden"/>
    <w:next w:val="Navaden"/>
    <w:link w:val="Naslov1Znak"/>
    <w:autoRedefine/>
    <w:qFormat/>
    <w:rsid w:val="007E585F"/>
    <w:pPr>
      <w:keepNext/>
      <w:spacing w:before="240" w:after="60" w:line="260" w:lineRule="atLeast"/>
      <w:jc w:val="left"/>
      <w:outlineLvl w:val="0"/>
    </w:pPr>
    <w:rPr>
      <w:kern w:val="32"/>
      <w:sz w:val="28"/>
      <w:szCs w:val="32"/>
      <w:lang w:val="x-none" w:eastAsia="x-none"/>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 w:type="character" w:customStyle="1" w:styleId="TelobesedilaZnak">
    <w:name w:val="Telo besedila Znak"/>
    <w:aliases w:val="Body Znak"/>
    <w:basedOn w:val="Privzetapisavaodstavka"/>
    <w:link w:val="Telobesedila"/>
    <w:uiPriority w:val="99"/>
    <w:locked/>
    <w:rsid w:val="00855C95"/>
    <w:rPr>
      <w:rFonts w:ascii="Calibri" w:eastAsia="Calibri" w:hAnsi="Calibri" w:cs="Calibri"/>
      <w:lang w:val="x-none" w:eastAsia="x-none"/>
    </w:rPr>
  </w:style>
  <w:style w:type="paragraph" w:styleId="Telobesedila">
    <w:name w:val="Body Text"/>
    <w:aliases w:val="Body"/>
    <w:basedOn w:val="Navaden"/>
    <w:link w:val="TelobesedilaZnak"/>
    <w:uiPriority w:val="99"/>
    <w:unhideWhenUsed/>
    <w:rsid w:val="00855C95"/>
    <w:pPr>
      <w:spacing w:after="120" w:line="276" w:lineRule="auto"/>
      <w:jc w:val="left"/>
    </w:pPr>
    <w:rPr>
      <w:rFonts w:ascii="Calibri" w:eastAsia="Calibri" w:hAnsi="Calibri" w:cs="Calibri"/>
      <w:sz w:val="20"/>
      <w:szCs w:val="20"/>
      <w:lang w:val="x-none" w:eastAsia="x-none"/>
    </w:rPr>
  </w:style>
  <w:style w:type="character" w:customStyle="1" w:styleId="TelobesedilaZnak1">
    <w:name w:val="Telo besedila Znak1"/>
    <w:basedOn w:val="Privzetapisavaodstavka"/>
    <w:rsid w:val="00855C95"/>
    <w:rPr>
      <w:rFonts w:ascii="Arial" w:hAnsi="Arial"/>
      <w:sz w:val="22"/>
      <w:szCs w:val="24"/>
      <w:lang w:eastAsia="en-US"/>
    </w:rPr>
  </w:style>
  <w:style w:type="paragraph" w:customStyle="1" w:styleId="Pripombabesedilo1">
    <w:name w:val="Pripomba – besedilo1"/>
    <w:basedOn w:val="Navaden"/>
    <w:uiPriority w:val="99"/>
    <w:rsid w:val="00855C95"/>
    <w:pPr>
      <w:spacing w:after="200" w:line="240" w:lineRule="auto"/>
      <w:jc w:val="left"/>
    </w:pPr>
    <w:rPr>
      <w:rFonts w:ascii="Calibri" w:hAnsi="Calibri" w:cs="Calibri"/>
      <w:sz w:val="20"/>
      <w:szCs w:val="20"/>
      <w:lang w:val="x-none" w:eastAsia="x-none"/>
    </w:rPr>
  </w:style>
  <w:style w:type="character" w:customStyle="1" w:styleId="Naslov1Znak">
    <w:name w:val="Naslov 1 Znak"/>
    <w:aliases w:val="NASLOV Znak"/>
    <w:basedOn w:val="Privzetapisavaodstavka"/>
    <w:link w:val="Naslov1"/>
    <w:rsid w:val="007E585F"/>
    <w:rPr>
      <w:rFonts w:ascii="Arial" w:hAnsi="Arial"/>
      <w:kern w:val="32"/>
      <w:sz w:val="28"/>
      <w:szCs w:val="32"/>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8158930">
      <w:bodyDiv w:val="1"/>
      <w:marLeft w:val="0"/>
      <w:marRight w:val="0"/>
      <w:marTop w:val="0"/>
      <w:marBottom w:val="0"/>
      <w:divBdr>
        <w:top w:val="none" w:sz="0" w:space="0" w:color="auto"/>
        <w:left w:val="none" w:sz="0" w:space="0" w:color="auto"/>
        <w:bottom w:val="none" w:sz="0" w:space="0" w:color="auto"/>
        <w:right w:val="none" w:sz="0" w:space="0" w:color="auto"/>
      </w:divBdr>
    </w:div>
    <w:div w:id="1919634122">
      <w:bodyDiv w:val="1"/>
      <w:marLeft w:val="0"/>
      <w:marRight w:val="0"/>
      <w:marTop w:val="0"/>
      <w:marBottom w:val="0"/>
      <w:divBdr>
        <w:top w:val="none" w:sz="0" w:space="0" w:color="auto"/>
        <w:left w:val="none" w:sz="0" w:space="0" w:color="auto"/>
        <w:bottom w:val="none" w:sz="0" w:space="0" w:color="auto"/>
        <w:right w:val="none" w:sz="0" w:space="0" w:color="auto"/>
      </w:divBdr>
    </w:div>
    <w:div w:id="20287469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AppData\Local\Temp\notes066979\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26AB0A2-CD69-4E85-8B91-AC712B7850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ZPS.dot</Template>
  <TotalTime>96</TotalTime>
  <Pages>15</Pages>
  <Words>5055</Words>
  <Characters>28792</Characters>
  <Application>Microsoft Office Word</Application>
  <DocSecurity>0</DocSecurity>
  <Lines>239</Lines>
  <Paragraphs>67</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33780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10</cp:revision>
  <cp:lastPrinted>2015-10-28T11:18:00Z</cp:lastPrinted>
  <dcterms:created xsi:type="dcterms:W3CDTF">2015-10-13T11:08:00Z</dcterms:created>
  <dcterms:modified xsi:type="dcterms:W3CDTF">2015-10-28T11:18:00Z</dcterms:modified>
</cp:coreProperties>
</file>