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FA04F4">
        <w:rPr>
          <w:b/>
          <w:spacing w:val="56"/>
        </w:rPr>
        <w:t>ZAKON</w:t>
      </w:r>
    </w:p>
    <w:p w:rsidR="00FA04F4" w:rsidRDefault="00FA04F4" w:rsidP="00FA04F4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FA04F4" w:rsidRDefault="00FA04F4" w:rsidP="00FA04F4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FA04F4">
        <w:rPr>
          <w:b/>
        </w:rPr>
        <w:t>O SPREMEMBI ZAKONA O SPODBUJANJU TUJIH NEPOSREDNIH INVESTICIJ</w:t>
      </w: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FA04F4">
        <w:rPr>
          <w:b/>
        </w:rPr>
        <w:t>IN INTERNACIONALIZACIJE PODJETIJ (ZSTNIIP-D)</w:t>
      </w:r>
    </w:p>
    <w:p w:rsid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  <w:jc w:val="center"/>
      </w:pPr>
      <w:r w:rsidRPr="00FA04F4">
        <w:t>1.</w:t>
      </w:r>
      <w:r>
        <w:t xml:space="preserve"> </w:t>
      </w:r>
      <w:r w:rsidRPr="00FA04F4">
        <w:t>člen</w:t>
      </w: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FA04F4">
        <w:t>V Zakonu o spodbujanju tujih neposrednih investicij</w:t>
      </w:r>
      <w:r>
        <w:t xml:space="preserve"> </w:t>
      </w:r>
      <w:r>
        <w:rPr>
          <w:lang w:val="x-none"/>
        </w:rPr>
        <w:t>in internacionalizacije podjetij</w:t>
      </w:r>
      <w:r>
        <w:t xml:space="preserve"> </w:t>
      </w:r>
      <w:r w:rsidRPr="00FA04F4">
        <w:t>(Uradni list RS, št. 107/06</w:t>
      </w:r>
      <w:r>
        <w:t xml:space="preserve"> – </w:t>
      </w:r>
      <w:r w:rsidRPr="00FA04F4">
        <w:t>uradno prečiščeno besedilo, 11/11 in 57/12) se v 11. členu črta besedilo »turizma,«.</w:t>
      </w: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Pr="00FA04F4" w:rsidRDefault="00FA04F4" w:rsidP="00FA04F4">
      <w:pPr>
        <w:tabs>
          <w:tab w:val="left" w:pos="567"/>
          <w:tab w:val="left" w:pos="993"/>
        </w:tabs>
        <w:spacing w:line="240" w:lineRule="auto"/>
        <w:jc w:val="center"/>
      </w:pPr>
      <w:r w:rsidRPr="00FA04F4">
        <w:t>2. člen</w:t>
      </w:r>
    </w:p>
    <w:p w:rsid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FA04F4" w:rsidRDefault="00FA04F4" w:rsidP="00FA04F4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FA04F4">
        <w:t>Ta zakon začne veljati petnajsti dan po objavi v Uradnem listu Republike Slovenije.</w:t>
      </w:r>
    </w:p>
    <w:p w:rsidR="00FA04F4" w:rsidRDefault="00FA04F4" w:rsidP="00FA04F4">
      <w:pPr>
        <w:tabs>
          <w:tab w:val="left" w:pos="567"/>
          <w:tab w:val="left" w:pos="993"/>
        </w:tabs>
        <w:spacing w:line="240" w:lineRule="auto"/>
      </w:pPr>
    </w:p>
    <w:p w:rsidR="007207F7" w:rsidRDefault="007207F7" w:rsidP="00FA04F4">
      <w:pPr>
        <w:tabs>
          <w:tab w:val="left" w:pos="567"/>
          <w:tab w:val="left" w:pos="993"/>
        </w:tabs>
        <w:spacing w:line="240" w:lineRule="auto"/>
      </w:pPr>
    </w:p>
    <w:p w:rsidR="007207F7" w:rsidRDefault="007207F7" w:rsidP="00FA04F4">
      <w:pPr>
        <w:tabs>
          <w:tab w:val="left" w:pos="567"/>
          <w:tab w:val="left" w:pos="993"/>
        </w:tabs>
        <w:spacing w:line="240" w:lineRule="auto"/>
      </w:pPr>
    </w:p>
    <w:p w:rsidR="007207F7" w:rsidRDefault="007207F7" w:rsidP="007207F7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FA04F4">
        <w:t>310-08/14-5</w:t>
      </w:r>
      <w:r>
        <w:t>/</w:t>
      </w:r>
    </w:p>
    <w:p w:rsidR="007207F7" w:rsidRDefault="007207F7" w:rsidP="007207F7">
      <w:pPr>
        <w:tabs>
          <w:tab w:val="left" w:pos="567"/>
          <w:tab w:val="left" w:pos="993"/>
        </w:tabs>
        <w:spacing w:line="240" w:lineRule="auto"/>
      </w:pPr>
      <w:r>
        <w:t>Datum: 3. marec 2015</w:t>
      </w:r>
    </w:p>
    <w:p w:rsidR="007207F7" w:rsidRDefault="007207F7" w:rsidP="007207F7">
      <w:pPr>
        <w:tabs>
          <w:tab w:val="left" w:pos="567"/>
          <w:tab w:val="left" w:pos="993"/>
        </w:tabs>
        <w:spacing w:line="240" w:lineRule="auto"/>
      </w:pPr>
      <w:r w:rsidRPr="00FA04F4">
        <w:t>EPA 197-</w:t>
      </w:r>
      <w:proofErr w:type="spellStart"/>
      <w:r w:rsidRPr="00FA04F4">
        <w:t>VII</w:t>
      </w:r>
      <w:proofErr w:type="spellEnd"/>
    </w:p>
    <w:p w:rsidR="007207F7" w:rsidRPr="00ED0A8E" w:rsidRDefault="007207F7" w:rsidP="007207F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7207F7" w:rsidRDefault="007207F7" w:rsidP="007207F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7207F7" w:rsidRPr="00ED0A8E" w:rsidRDefault="007207F7" w:rsidP="007207F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7207F7" w:rsidRPr="00FA04F4" w:rsidRDefault="007207F7" w:rsidP="00FA04F4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sectPr w:rsidR="007207F7" w:rsidRPr="00FA04F4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D40C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4F574F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7F7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A148A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A04F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1</Pages>
  <Words>72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2015-03-10T11:24:00Z</cp:lastPrinted>
  <dcterms:created xsi:type="dcterms:W3CDTF">2015-02-18T09:20:00Z</dcterms:created>
  <dcterms:modified xsi:type="dcterms:W3CDTF">2015-03-10T11:25:00Z</dcterms:modified>
</cp:coreProperties>
</file>